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CECD70" w14:textId="77777777" w:rsidR="00DD003B" w:rsidRDefault="00DD003B" w:rsidP="005D6CE7">
      <w:pPr>
        <w:spacing w:line="360" w:lineRule="auto"/>
        <w:rPr>
          <w:b/>
          <w:bCs/>
          <w:color w:val="000000" w:themeColor="text1"/>
        </w:rPr>
      </w:pPr>
    </w:p>
    <w:p w14:paraId="5B7DE7B7" w14:textId="75B81A1D" w:rsidR="008A50D7" w:rsidRPr="005D6CE7" w:rsidRDefault="008A50D7" w:rsidP="005D6CE7">
      <w:pPr>
        <w:spacing w:line="360" w:lineRule="auto"/>
        <w:rPr>
          <w:b/>
          <w:bCs/>
          <w:color w:val="000000" w:themeColor="text1"/>
        </w:rPr>
      </w:pPr>
      <w:r w:rsidRPr="005D6CE7">
        <w:rPr>
          <w:b/>
          <w:bCs/>
          <w:color w:val="000000" w:themeColor="text1"/>
        </w:rPr>
        <w:t>Tite</w:t>
      </w:r>
      <w:r w:rsidR="00C667C1" w:rsidRPr="005D6CE7">
        <w:rPr>
          <w:b/>
          <w:bCs/>
          <w:color w:val="000000" w:themeColor="text1"/>
        </w:rPr>
        <w:t>l</w:t>
      </w:r>
      <w:r>
        <w:rPr>
          <w:noProof/>
        </w:rPr>
        <mc:AlternateContent>
          <mc:Choice Requires="wps">
            <w:drawing>
              <wp:inline distT="0" distB="0" distL="0" distR="0" wp14:anchorId="0929A7D3" wp14:editId="1E180F57">
                <wp:extent cx="5726430" cy="381000"/>
                <wp:effectExtent l="0" t="0" r="26670" b="19050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643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BE195A" w14:textId="1BD8B542" w:rsidR="008A50D7" w:rsidRPr="008A0121" w:rsidRDefault="008A50D7" w:rsidP="008A50D7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929A7D3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width:450.9pt;height:3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">
                <v:textbox>
                  <w:txbxContent>
                    <w:p w14:paraId="39BE195A" w14:textId="1BD8B542" w:rsidR="008A50D7" w:rsidRPr="008A0121" w:rsidRDefault="008A50D7" w:rsidP="008A50D7">
                      <w:pPr>
                        <w:rPr>
                          <w:sz w:val="2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82F4614" w14:textId="77777777" w:rsidR="008A50D7" w:rsidRDefault="008A50D7" w:rsidP="005D6CE7">
      <w:pPr>
        <w:spacing w:line="360" w:lineRule="auto"/>
        <w:rPr>
          <w:b/>
          <w:bCs/>
        </w:rPr>
      </w:pPr>
    </w:p>
    <w:p w14:paraId="18A024A4" w14:textId="77777777" w:rsidR="008A50D7" w:rsidRPr="005D6CE7" w:rsidRDefault="008A50D7" w:rsidP="005D6CE7">
      <w:pPr>
        <w:spacing w:line="360" w:lineRule="auto"/>
        <w:rPr>
          <w:b/>
          <w:bCs/>
          <w:color w:val="000000" w:themeColor="text1"/>
        </w:rPr>
      </w:pPr>
      <w:r w:rsidRPr="005D6CE7">
        <w:rPr>
          <w:b/>
          <w:bCs/>
          <w:color w:val="000000" w:themeColor="text1"/>
        </w:rPr>
        <w:t xml:space="preserve">Datum - Maand - Jaar </w:t>
      </w:r>
    </w:p>
    <w:p w14:paraId="52AA63F8" w14:textId="77777777" w:rsidR="008A50D7" w:rsidRDefault="008A50D7" w:rsidP="005D6CE7">
      <w:pPr>
        <w:spacing w:line="360" w:lineRule="auto"/>
      </w:pPr>
      <w:r>
        <w:rPr>
          <w:noProof/>
        </w:rPr>
        <mc:AlternateContent>
          <mc:Choice Requires="wps">
            <w:drawing>
              <wp:inline distT="0" distB="0" distL="0" distR="0" wp14:anchorId="1C112D3D" wp14:editId="112A1DD7">
                <wp:extent cx="5726430" cy="381000"/>
                <wp:effectExtent l="0" t="0" r="13970" b="12700"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643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668A59" w14:textId="00FB1AFC" w:rsidR="008A50D7" w:rsidRPr="008A0121" w:rsidRDefault="008A50D7" w:rsidP="008A50D7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C112D3D" id="_x0000_s1027" type="#_x0000_t202" style="width:450.9pt;height:3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">
                <v:textbox>
                  <w:txbxContent>
                    <w:p w14:paraId="33668A59" w14:textId="00FB1AFC" w:rsidR="008A50D7" w:rsidRPr="008A0121" w:rsidRDefault="008A50D7" w:rsidP="008A50D7">
                      <w:pPr>
                        <w:rPr>
                          <w:sz w:val="2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DCA0A5E" w14:textId="77777777" w:rsidR="008A50D7" w:rsidRDefault="008A50D7" w:rsidP="005D6CE7">
      <w:pPr>
        <w:spacing w:line="360" w:lineRule="auto"/>
        <w:rPr>
          <w:b/>
          <w:bCs/>
        </w:rPr>
      </w:pPr>
    </w:p>
    <w:p w14:paraId="7AFC99DA" w14:textId="77777777" w:rsidR="008A50D7" w:rsidRPr="008A50D7" w:rsidRDefault="008A50D7" w:rsidP="005D6CE7">
      <w:pPr>
        <w:spacing w:line="360" w:lineRule="auto"/>
        <w:rPr>
          <w:b/>
          <w:bCs/>
        </w:rPr>
      </w:pPr>
      <w:r w:rsidRPr="005D6CE7">
        <w:rPr>
          <w:b/>
          <w:bCs/>
          <w:color w:val="000000" w:themeColor="text1"/>
        </w:rPr>
        <w:t xml:space="preserve">Beschrijving </w:t>
      </w:r>
      <w:r>
        <w:t xml:space="preserve">– </w:t>
      </w:r>
      <w:r w:rsidRPr="005D6CE7">
        <w:rPr>
          <w:i/>
          <w:iCs/>
        </w:rPr>
        <w:t>minimaal 150, maximaal 300 woorden</w:t>
      </w:r>
    </w:p>
    <w:p w14:paraId="47A73B01" w14:textId="77777777" w:rsidR="008A50D7" w:rsidRDefault="008A50D7" w:rsidP="005D6CE7">
      <w:pPr>
        <w:spacing w:line="360" w:lineRule="auto"/>
      </w:pPr>
      <w:r>
        <w:rPr>
          <w:noProof/>
        </w:rPr>
        <mc:AlternateContent>
          <mc:Choice Requires="wps">
            <w:drawing>
              <wp:inline distT="0" distB="0" distL="0" distR="0" wp14:anchorId="7A0A1684" wp14:editId="3C46E3A1">
                <wp:extent cx="5726430" cy="4301067"/>
                <wp:effectExtent l="0" t="0" r="13970" b="17145"/>
                <wp:docPr id="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6430" cy="43010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F68360" w14:textId="243D6EC2" w:rsidR="008A50D7" w:rsidRPr="008A0121" w:rsidRDefault="008A50D7" w:rsidP="008A50D7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0A1684" id="_x0000_s1028" type="#_x0000_t202" style="width:450.9pt;height:338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">
                <v:textbox>
                  <w:txbxContent>
                    <w:p w14:paraId="57F68360" w14:textId="243D6EC2" w:rsidR="008A50D7" w:rsidRPr="008A0121" w:rsidRDefault="008A50D7" w:rsidP="008A50D7">
                      <w:pPr>
                        <w:rPr>
                          <w:sz w:val="2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58F641C" w14:textId="77777777" w:rsidR="008A50D7" w:rsidRDefault="008A50D7" w:rsidP="005D6CE7">
      <w:pPr>
        <w:spacing w:line="360" w:lineRule="auto"/>
        <w:rPr>
          <w:b/>
          <w:bCs/>
        </w:rPr>
      </w:pPr>
    </w:p>
    <w:p w14:paraId="190082B5" w14:textId="0DD77FFD" w:rsidR="008A50D7" w:rsidRPr="005D6CE7" w:rsidRDefault="008A50D7" w:rsidP="005D6CE7">
      <w:pPr>
        <w:spacing w:line="360" w:lineRule="auto"/>
        <w:rPr>
          <w:b/>
          <w:bCs/>
          <w:color w:val="000000" w:themeColor="text1"/>
        </w:rPr>
      </w:pPr>
      <w:proofErr w:type="gramStart"/>
      <w:r w:rsidRPr="005D6CE7">
        <w:rPr>
          <w:b/>
          <w:bCs/>
          <w:color w:val="000000" w:themeColor="text1"/>
        </w:rPr>
        <w:t>Hyperlinks</w:t>
      </w:r>
      <w:r w:rsidR="005D6CE7">
        <w:rPr>
          <w:b/>
          <w:bCs/>
          <w:color w:val="000000" w:themeColor="text1"/>
        </w:rPr>
        <w:t xml:space="preserve">  </w:t>
      </w:r>
      <w:r w:rsidR="005D6CE7">
        <w:t>–</w:t>
      </w:r>
      <w:proofErr w:type="gramEnd"/>
      <w:r w:rsidR="005D6CE7">
        <w:t xml:space="preserve"> </w:t>
      </w:r>
      <w:r w:rsidR="005D6CE7" w:rsidRPr="005D6CE7">
        <w:rPr>
          <w:rFonts w:cs="Calibri"/>
          <w:i/>
          <w:iCs/>
          <w:color w:val="000000"/>
          <w:szCs w:val="22"/>
        </w:rPr>
        <w:t>Vul hier de relevante websitelinks in</w:t>
      </w:r>
    </w:p>
    <w:p w14:paraId="43A30909" w14:textId="77777777" w:rsidR="008A50D7" w:rsidRDefault="008A50D7" w:rsidP="005D6CE7">
      <w:pPr>
        <w:spacing w:line="360" w:lineRule="auto"/>
      </w:pPr>
      <w:r>
        <w:rPr>
          <w:noProof/>
        </w:rPr>
        <mc:AlternateContent>
          <mc:Choice Requires="wps">
            <w:drawing>
              <wp:inline distT="0" distB="0" distL="0" distR="0" wp14:anchorId="7DF50AF8" wp14:editId="3CB2B5D1">
                <wp:extent cx="5726430" cy="1412631"/>
                <wp:effectExtent l="0" t="0" r="26670" b="16510"/>
                <wp:docPr id="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6430" cy="14126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67B82" w14:textId="690E4EC3" w:rsidR="008A50D7" w:rsidRPr="00876FCC" w:rsidRDefault="008A50D7" w:rsidP="008A50D7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DF50AF8" id="_x0000_s1029" type="#_x0000_t202" style="width:450.9pt;height:1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">
                <v:textbox>
                  <w:txbxContent>
                    <w:p w14:paraId="4ED67B82" w14:textId="690E4EC3" w:rsidR="008A50D7" w:rsidRPr="00876FCC" w:rsidRDefault="008A50D7" w:rsidP="008A50D7">
                      <w:pPr>
                        <w:rPr>
                          <w:sz w:val="2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09E6959" w14:textId="77777777" w:rsidR="008A50D7" w:rsidRDefault="008A50D7" w:rsidP="005D6CE7">
      <w:pPr>
        <w:spacing w:line="360" w:lineRule="auto"/>
        <w:rPr>
          <w:b/>
          <w:bCs/>
        </w:rPr>
      </w:pPr>
    </w:p>
    <w:p w14:paraId="0436024D" w14:textId="77777777" w:rsidR="00EA588D" w:rsidRDefault="00EA588D" w:rsidP="005D6CE7">
      <w:pPr>
        <w:spacing w:line="360" w:lineRule="auto"/>
        <w:rPr>
          <w:b/>
          <w:bCs/>
          <w:color w:val="000000" w:themeColor="text1"/>
          <w:szCs w:val="22"/>
        </w:rPr>
      </w:pPr>
    </w:p>
    <w:p w14:paraId="70C00A43" w14:textId="638BC5F4" w:rsidR="005D6CE7" w:rsidRPr="005D6CE7" w:rsidRDefault="008A50D7" w:rsidP="005D6CE7">
      <w:pPr>
        <w:spacing w:line="360" w:lineRule="auto"/>
        <w:rPr>
          <w:szCs w:val="22"/>
        </w:rPr>
      </w:pPr>
      <w:r w:rsidRPr="005D6CE7">
        <w:rPr>
          <w:b/>
          <w:bCs/>
          <w:color w:val="000000" w:themeColor="text1"/>
          <w:szCs w:val="22"/>
        </w:rPr>
        <w:t>Afbeeldingen</w:t>
      </w:r>
      <w:r w:rsidRPr="005D6CE7">
        <w:rPr>
          <w:color w:val="C00000"/>
          <w:szCs w:val="22"/>
        </w:rPr>
        <w:t xml:space="preserve"> </w:t>
      </w:r>
      <w:r w:rsidR="005D6CE7" w:rsidRPr="005D6CE7">
        <w:rPr>
          <w:szCs w:val="22"/>
        </w:rPr>
        <w:t>–</w:t>
      </w:r>
      <w:r w:rsidRPr="005D6CE7">
        <w:rPr>
          <w:i/>
          <w:iCs/>
          <w:szCs w:val="22"/>
        </w:rPr>
        <w:t xml:space="preserve"> </w:t>
      </w:r>
      <w:r w:rsidRPr="005D6CE7">
        <w:rPr>
          <w:i/>
          <w:iCs/>
          <w:color w:val="000000" w:themeColor="text1"/>
          <w:szCs w:val="22"/>
        </w:rPr>
        <w:t>ten minste 1, maximaal 3, jpg-formaat</w:t>
      </w:r>
      <w:r w:rsidR="005D6CE7" w:rsidRPr="005D6CE7">
        <w:rPr>
          <w:i/>
          <w:iCs/>
          <w:color w:val="000000" w:themeColor="text1"/>
          <w:szCs w:val="22"/>
        </w:rPr>
        <w:t xml:space="preserve"> en </w:t>
      </w:r>
      <w:r w:rsidR="005D6CE7" w:rsidRPr="005D6CE7">
        <w:rPr>
          <w:rFonts w:asciiTheme="minorHAnsi" w:hAnsiTheme="minorHAnsi" w:cstheme="minorHAnsi"/>
          <w:i/>
          <w:iCs/>
          <w:color w:val="000000" w:themeColor="text1"/>
          <w:szCs w:val="22"/>
        </w:rPr>
        <w:t>minimaal 1400 pixels breed</w:t>
      </w:r>
      <w:r w:rsidR="005D6CE7" w:rsidRPr="005D6CE7">
        <w:rPr>
          <w:rFonts w:asciiTheme="minorHAnsi" w:hAnsiTheme="minorHAnsi" w:cstheme="minorHAnsi"/>
          <w:i/>
          <w:iCs/>
          <w:color w:val="000000" w:themeColor="text1"/>
          <w:szCs w:val="22"/>
        </w:rPr>
        <w:t>.</w:t>
      </w:r>
    </w:p>
    <w:p w14:paraId="1F96BFBB" w14:textId="77777777" w:rsidR="005D6CE7" w:rsidRDefault="005D6CE7" w:rsidP="005D6CE7">
      <w:pPr>
        <w:spacing w:line="360" w:lineRule="auto"/>
      </w:pPr>
    </w:p>
    <w:p w14:paraId="383C5552" w14:textId="12569B76" w:rsidR="008A50D7" w:rsidRDefault="008A50D7" w:rsidP="005D6CE7">
      <w:pPr>
        <w:spacing w:line="360" w:lineRule="auto"/>
      </w:pPr>
      <w:r>
        <w:t xml:space="preserve">U kunt ook kijken in de </w:t>
      </w:r>
      <w:hyperlink r:id="rId6" w:history="1">
        <w:r w:rsidRPr="008A50D7">
          <w:rPr>
            <w:rStyle w:val="Hyperlink"/>
          </w:rPr>
          <w:t>CODA Beeldbank</w:t>
        </w:r>
      </w:hyperlink>
      <w:r>
        <w:t xml:space="preserve"> het identificatienummer van een afbeelding noteren </w:t>
      </w:r>
    </w:p>
    <w:p w14:paraId="144DEA8B" w14:textId="77777777" w:rsidR="005D6CE7" w:rsidRDefault="005D6CE7" w:rsidP="005D6CE7">
      <w:pPr>
        <w:spacing w:after="160" w:line="360" w:lineRule="auto"/>
      </w:pPr>
    </w:p>
    <w:p w14:paraId="5BC1E5F0" w14:textId="0C2BA16E" w:rsidR="008A50D7" w:rsidRPr="005D6CE7" w:rsidRDefault="008A50D7" w:rsidP="005D6CE7">
      <w:pPr>
        <w:spacing w:after="160" w:line="360" w:lineRule="auto"/>
        <w:rPr>
          <w:b/>
          <w:bCs/>
          <w:color w:val="000000" w:themeColor="text1"/>
        </w:rPr>
      </w:pPr>
      <w:r w:rsidRPr="005D6CE7">
        <w:rPr>
          <w:b/>
          <w:bCs/>
          <w:color w:val="000000" w:themeColor="text1"/>
        </w:rPr>
        <w:t>Bijschriften afbeeldingen</w:t>
      </w:r>
    </w:p>
    <w:p w14:paraId="389F1A3B" w14:textId="77777777" w:rsidR="008A50D7" w:rsidRDefault="008A50D7" w:rsidP="005D6CE7">
      <w:pPr>
        <w:spacing w:line="360" w:lineRule="auto"/>
      </w:pPr>
      <w:r>
        <w:t>01</w:t>
      </w:r>
    </w:p>
    <w:p w14:paraId="4ABE0E71" w14:textId="77777777" w:rsidR="008A50D7" w:rsidRDefault="008A50D7" w:rsidP="005D6CE7">
      <w:pPr>
        <w:spacing w:line="360" w:lineRule="auto"/>
      </w:pPr>
      <w:r>
        <w:rPr>
          <w:noProof/>
        </w:rPr>
        <mc:AlternateContent>
          <mc:Choice Requires="wps">
            <w:drawing>
              <wp:inline distT="0" distB="0" distL="0" distR="0" wp14:anchorId="2EF5F828" wp14:editId="2D3DD938">
                <wp:extent cx="5726430" cy="474785"/>
                <wp:effectExtent l="0" t="0" r="26670" b="20955"/>
                <wp:docPr id="5" name="Tekstva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6430" cy="47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18ACEB" w14:textId="77777777" w:rsidR="008A50D7" w:rsidRDefault="008A50D7" w:rsidP="008A50D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EF5F828" id="Tekstvak 5" o:spid="_x0000_s1030" type="#_x0000_t202" style="width:450.9pt;height:37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">
                <v:textbox>
                  <w:txbxContent>
                    <w:p w14:paraId="2918ACEB" w14:textId="77777777" w:rsidR="008A50D7" w:rsidRDefault="008A50D7" w:rsidP="008A50D7"/>
                  </w:txbxContent>
                </v:textbox>
                <w10:anchorlock/>
              </v:shape>
            </w:pict>
          </mc:Fallback>
        </mc:AlternateContent>
      </w:r>
    </w:p>
    <w:p w14:paraId="783CEA0D" w14:textId="77777777" w:rsidR="008A50D7" w:rsidRDefault="008A50D7" w:rsidP="005D6CE7">
      <w:pPr>
        <w:spacing w:line="360" w:lineRule="auto"/>
      </w:pPr>
    </w:p>
    <w:p w14:paraId="53EBEF3B" w14:textId="77777777" w:rsidR="008A50D7" w:rsidRDefault="008A50D7" w:rsidP="005D6CE7">
      <w:pPr>
        <w:spacing w:line="360" w:lineRule="auto"/>
      </w:pPr>
      <w:r>
        <w:t>02</w:t>
      </w:r>
    </w:p>
    <w:p w14:paraId="1D4583AD" w14:textId="77777777" w:rsidR="008A50D7" w:rsidRDefault="008A50D7" w:rsidP="005D6CE7">
      <w:pPr>
        <w:spacing w:line="360" w:lineRule="auto"/>
      </w:pPr>
      <w:r>
        <w:rPr>
          <w:noProof/>
        </w:rPr>
        <mc:AlternateContent>
          <mc:Choice Requires="wps">
            <w:drawing>
              <wp:inline distT="0" distB="0" distL="0" distR="0" wp14:anchorId="38C30625" wp14:editId="2CCF9A40">
                <wp:extent cx="5726430" cy="474785"/>
                <wp:effectExtent l="0" t="0" r="26670" b="20955"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6430" cy="47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A316D9" w14:textId="4F7F4FC4" w:rsidR="008A50D7" w:rsidRDefault="008A50D7" w:rsidP="008A50D7"/>
                          <w:p w14:paraId="6AB085A8" w14:textId="77777777" w:rsidR="008A50D7" w:rsidRDefault="008A50D7" w:rsidP="008A50D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8C30625" id="Tekstvak 8" o:spid="_x0000_s1031" type="#_x0000_t202" style="width:450.9pt;height:37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">
                <v:textbox>
                  <w:txbxContent>
                    <w:p w14:paraId="6BA316D9" w14:textId="4F7F4FC4" w:rsidR="008A50D7" w:rsidRDefault="008A50D7" w:rsidP="008A50D7"/>
                    <w:p w14:paraId="6AB085A8" w14:textId="77777777" w:rsidR="008A50D7" w:rsidRDefault="008A50D7" w:rsidP="008A50D7"/>
                  </w:txbxContent>
                </v:textbox>
                <w10:anchorlock/>
              </v:shape>
            </w:pict>
          </mc:Fallback>
        </mc:AlternateContent>
      </w:r>
    </w:p>
    <w:p w14:paraId="0ED94424" w14:textId="77777777" w:rsidR="008A50D7" w:rsidRDefault="008A50D7" w:rsidP="005D6CE7">
      <w:pPr>
        <w:spacing w:line="360" w:lineRule="auto"/>
      </w:pPr>
    </w:p>
    <w:p w14:paraId="4017C6B6" w14:textId="77777777" w:rsidR="008A50D7" w:rsidRDefault="008A50D7" w:rsidP="005D6CE7">
      <w:pPr>
        <w:spacing w:line="360" w:lineRule="auto"/>
      </w:pPr>
      <w:r>
        <w:t>03</w:t>
      </w:r>
    </w:p>
    <w:p w14:paraId="6B2EFF58" w14:textId="77777777" w:rsidR="008A50D7" w:rsidRDefault="008A50D7" w:rsidP="005D6CE7">
      <w:pPr>
        <w:spacing w:line="360" w:lineRule="auto"/>
      </w:pPr>
      <w:r>
        <w:rPr>
          <w:noProof/>
        </w:rPr>
        <mc:AlternateContent>
          <mc:Choice Requires="wps">
            <w:drawing>
              <wp:inline distT="0" distB="0" distL="0" distR="0" wp14:anchorId="335D56CD" wp14:editId="1ED7D03D">
                <wp:extent cx="5726430" cy="474785"/>
                <wp:effectExtent l="0" t="0" r="26670" b="20955"/>
                <wp:docPr id="9" name="Tekstva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6430" cy="47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659DA8" w14:textId="77777777" w:rsidR="008A50D7" w:rsidRDefault="008A50D7" w:rsidP="008A50D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35D56CD" id="Tekstvak 9" o:spid="_x0000_s1032" type="#_x0000_t202" style="width:450.9pt;height:37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">
                <v:textbox>
                  <w:txbxContent>
                    <w:p w14:paraId="0E659DA8" w14:textId="77777777" w:rsidR="008A50D7" w:rsidRDefault="008A50D7" w:rsidP="008A50D7"/>
                  </w:txbxContent>
                </v:textbox>
                <w10:anchorlock/>
              </v:shape>
            </w:pict>
          </mc:Fallback>
        </mc:AlternateContent>
      </w:r>
    </w:p>
    <w:p w14:paraId="0506BAE6" w14:textId="77777777" w:rsidR="008A50D7" w:rsidRDefault="008A50D7" w:rsidP="005D6CE7">
      <w:pPr>
        <w:spacing w:line="360" w:lineRule="auto"/>
      </w:pPr>
    </w:p>
    <w:p w14:paraId="6E3CBAA1" w14:textId="77777777" w:rsidR="008A50D7" w:rsidRDefault="008A50D7" w:rsidP="005D6CE7">
      <w:pPr>
        <w:spacing w:line="360" w:lineRule="auto"/>
      </w:pPr>
    </w:p>
    <w:p w14:paraId="2AD0B1B8" w14:textId="77777777" w:rsidR="008A50D7" w:rsidRPr="005D6CE7" w:rsidRDefault="008A50D7" w:rsidP="005D6CE7">
      <w:pPr>
        <w:spacing w:line="360" w:lineRule="auto"/>
        <w:rPr>
          <w:rFonts w:asciiTheme="minorHAnsi" w:hAnsiTheme="minorHAnsi" w:cstheme="minorHAnsi"/>
          <w:b/>
          <w:bCs/>
          <w:color w:val="000000" w:themeColor="text1"/>
        </w:rPr>
      </w:pPr>
      <w:r w:rsidRPr="005D6CE7">
        <w:rPr>
          <w:rFonts w:asciiTheme="minorHAnsi" w:hAnsiTheme="minorHAnsi" w:cstheme="minorHAnsi"/>
          <w:b/>
          <w:bCs/>
          <w:color w:val="000000" w:themeColor="text1"/>
        </w:rPr>
        <w:t>KLAAR OM AAN TE LEVEREN?</w:t>
      </w:r>
    </w:p>
    <w:p w14:paraId="351EE603" w14:textId="77777777" w:rsidR="008A50D7" w:rsidRPr="00A732AC" w:rsidRDefault="008A50D7" w:rsidP="005D6CE7">
      <w:pPr>
        <w:spacing w:line="360" w:lineRule="auto"/>
        <w:rPr>
          <w:rFonts w:asciiTheme="minorHAnsi" w:hAnsiTheme="minorHAnsi" w:cstheme="minorHAnsi"/>
          <w:szCs w:val="22"/>
        </w:rPr>
      </w:pPr>
      <w:r w:rsidRPr="00A732AC">
        <w:rPr>
          <w:rFonts w:asciiTheme="minorHAnsi" w:hAnsiTheme="minorHAnsi" w:cstheme="minorHAnsi"/>
          <w:szCs w:val="22"/>
        </w:rPr>
        <w:t xml:space="preserve">Heeft u alles ingevuld en zijn de afbeeldingen genummerd? </w:t>
      </w:r>
    </w:p>
    <w:p w14:paraId="7D6AC233" w14:textId="77777777" w:rsidR="008A50D7" w:rsidRPr="00A732AC" w:rsidRDefault="008A50D7" w:rsidP="005D6CE7">
      <w:pPr>
        <w:spacing w:line="360" w:lineRule="auto"/>
        <w:rPr>
          <w:rFonts w:asciiTheme="minorHAnsi" w:hAnsiTheme="minorHAnsi" w:cstheme="minorHAnsi"/>
          <w:szCs w:val="22"/>
        </w:rPr>
      </w:pPr>
      <w:r w:rsidRPr="00A732AC">
        <w:rPr>
          <w:rFonts w:asciiTheme="minorHAnsi" w:hAnsiTheme="minorHAnsi" w:cstheme="minorHAnsi"/>
          <w:szCs w:val="22"/>
        </w:rPr>
        <w:t xml:space="preserve">Is alles in 1 map verzameld? Dan kunt u dit formulier en de afbeeldingen via </w:t>
      </w:r>
      <w:hyperlink r:id="rId7" w:history="1">
        <w:r w:rsidRPr="00A732AC">
          <w:rPr>
            <w:rStyle w:val="Hyperlink"/>
            <w:rFonts w:asciiTheme="minorHAnsi" w:hAnsiTheme="minorHAnsi" w:cstheme="minorHAnsi"/>
            <w:szCs w:val="22"/>
          </w:rPr>
          <w:t>WeTransfer</w:t>
        </w:r>
      </w:hyperlink>
      <w:r w:rsidRPr="00A732AC">
        <w:rPr>
          <w:rFonts w:asciiTheme="minorHAnsi" w:hAnsiTheme="minorHAnsi" w:cstheme="minorHAnsi"/>
          <w:szCs w:val="22"/>
        </w:rPr>
        <w:t xml:space="preserve"> sturen naar </w:t>
      </w:r>
      <w:hyperlink r:id="rId8" w:tgtFrame="_self" w:history="1">
        <w:r w:rsidRPr="00A732AC">
          <w:rPr>
            <w:rStyle w:val="Hyperlink"/>
            <w:rFonts w:asciiTheme="minorHAnsi" w:hAnsiTheme="minorHAnsi" w:cstheme="minorHAnsi"/>
            <w:color w:val="4472C4" w:themeColor="accent1"/>
            <w:szCs w:val="22"/>
          </w:rPr>
          <w:t>webredactie@coda-apeldoorn.nl</w:t>
        </w:r>
      </w:hyperlink>
      <w:r w:rsidRPr="00A732AC">
        <w:rPr>
          <w:rFonts w:asciiTheme="minorHAnsi" w:hAnsiTheme="minorHAnsi" w:cstheme="minorHAnsi"/>
          <w:szCs w:val="22"/>
        </w:rPr>
        <w:t>.</w:t>
      </w:r>
    </w:p>
    <w:p w14:paraId="03A918D0" w14:textId="77777777" w:rsidR="008A50D7" w:rsidRPr="00A732AC" w:rsidRDefault="008A50D7" w:rsidP="005D6CE7">
      <w:pPr>
        <w:spacing w:line="360" w:lineRule="auto"/>
        <w:rPr>
          <w:rFonts w:asciiTheme="minorHAnsi" w:hAnsiTheme="minorHAnsi" w:cstheme="minorHAnsi"/>
          <w:szCs w:val="22"/>
        </w:rPr>
      </w:pPr>
      <w:r w:rsidRPr="00A732AC">
        <w:rPr>
          <w:rFonts w:asciiTheme="minorHAnsi" w:hAnsiTheme="minorHAnsi" w:cstheme="minorHAnsi"/>
          <w:szCs w:val="22"/>
        </w:rPr>
        <w:br/>
        <w:t xml:space="preserve">Heeft u vragen over het aanleveren van uw verhaal? </w:t>
      </w:r>
      <w:hyperlink r:id="rId9" w:history="1">
        <w:r w:rsidRPr="00A732AC">
          <w:rPr>
            <w:rStyle w:val="Hyperlink"/>
            <w:rFonts w:asciiTheme="minorHAnsi" w:hAnsiTheme="minorHAnsi" w:cstheme="minorHAnsi"/>
            <w:szCs w:val="22"/>
          </w:rPr>
          <w:t>Mail</w:t>
        </w:r>
      </w:hyperlink>
      <w:r w:rsidRPr="00A732AC">
        <w:rPr>
          <w:rFonts w:asciiTheme="minorHAnsi" w:hAnsiTheme="minorHAnsi" w:cstheme="minorHAnsi"/>
          <w:szCs w:val="22"/>
        </w:rPr>
        <w:t xml:space="preserve"> ons gerust!</w:t>
      </w:r>
    </w:p>
    <w:sectPr w:rsidR="008A50D7" w:rsidRPr="00A732AC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965EB9" w14:textId="77777777" w:rsidR="009727D3" w:rsidRDefault="009727D3" w:rsidP="008A50D7">
      <w:r>
        <w:separator/>
      </w:r>
    </w:p>
  </w:endnote>
  <w:endnote w:type="continuationSeparator" w:id="0">
    <w:p w14:paraId="7B63CD07" w14:textId="77777777" w:rsidR="009727D3" w:rsidRDefault="009727D3" w:rsidP="008A50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BC1345" w14:textId="77777777" w:rsidR="009727D3" w:rsidRDefault="009727D3" w:rsidP="008A50D7">
      <w:r>
        <w:separator/>
      </w:r>
    </w:p>
  </w:footnote>
  <w:footnote w:type="continuationSeparator" w:id="0">
    <w:p w14:paraId="3F18E567" w14:textId="77777777" w:rsidR="009727D3" w:rsidRDefault="009727D3" w:rsidP="008A50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CB96A" w14:textId="75BCB4F7" w:rsidR="008A50D7" w:rsidRPr="005D6CE7" w:rsidRDefault="005D6CE7" w:rsidP="005D6CE7">
    <w:pPr>
      <w:pStyle w:val="Koptekst"/>
    </w:pPr>
    <w:r>
      <w:rPr>
        <w:rFonts w:asciiTheme="minorHAnsi" w:hAnsiTheme="minorHAnsi" w:cstheme="minorHAnsi"/>
        <w:b/>
        <w:bCs/>
      </w:rPr>
      <w:t>WAT IS UW VERHAAL?</w:t>
    </w:r>
    <w:r w:rsidR="00DD003B" w:rsidRPr="00DD003B">
      <w:rPr>
        <w:rFonts w:asciiTheme="majorHAnsi" w:hAnsiTheme="majorHAnsi" w:cstheme="majorHAnsi"/>
        <w:noProof/>
      </w:rPr>
      <w:t xml:space="preserve"> </w:t>
    </w:r>
    <w:r w:rsidR="00DD003B" w:rsidRPr="00C51812">
      <w:rPr>
        <w:rFonts w:asciiTheme="majorHAnsi" w:hAnsiTheme="majorHAnsi" w:cstheme="majorHAnsi"/>
        <w:noProof/>
      </w:rPr>
      <w:drawing>
        <wp:anchor distT="0" distB="0" distL="114300" distR="114300" simplePos="0" relativeHeight="251658240" behindDoc="1" locked="0" layoutInCell="1" allowOverlap="1" wp14:anchorId="1712E457" wp14:editId="0A8A4650">
          <wp:simplePos x="0" y="0"/>
          <wp:positionH relativeFrom="margin">
            <wp:align>right</wp:align>
          </wp:positionH>
          <wp:positionV relativeFrom="paragraph">
            <wp:posOffset>0</wp:posOffset>
          </wp:positionV>
          <wp:extent cx="820800" cy="518400"/>
          <wp:effectExtent l="0" t="0" r="5080" b="254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0800" cy="51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attachedTemplate r:id="rId1"/>
  <w:documentProtection w:edit="readOnly" w:formatting="1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67C1"/>
    <w:rsid w:val="00215F06"/>
    <w:rsid w:val="003C7074"/>
    <w:rsid w:val="004437C9"/>
    <w:rsid w:val="00493698"/>
    <w:rsid w:val="004D7B2C"/>
    <w:rsid w:val="005D6CE7"/>
    <w:rsid w:val="00721AF8"/>
    <w:rsid w:val="007E742D"/>
    <w:rsid w:val="008504A9"/>
    <w:rsid w:val="00876FCC"/>
    <w:rsid w:val="008A0121"/>
    <w:rsid w:val="008A50D7"/>
    <w:rsid w:val="009727D3"/>
    <w:rsid w:val="00A732AC"/>
    <w:rsid w:val="00A87A45"/>
    <w:rsid w:val="00BC6DFE"/>
    <w:rsid w:val="00C667C1"/>
    <w:rsid w:val="00D83158"/>
    <w:rsid w:val="00DD003B"/>
    <w:rsid w:val="00EA588D"/>
    <w:rsid w:val="00ED7D7A"/>
    <w:rsid w:val="00F05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F528F7"/>
  <w15:chartTrackingRefBased/>
  <w15:docId w15:val="{189C9241-ECF4-4273-AC71-EAC9C120B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A50D7"/>
    <w:pPr>
      <w:spacing w:after="0" w:line="240" w:lineRule="auto"/>
    </w:pPr>
    <w:rPr>
      <w:rFonts w:ascii="Calibri" w:eastAsia="Times New Roman" w:hAnsi="Calibri" w:cs="Times New Roman"/>
      <w:szCs w:val="20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8A50D7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8A50D7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8A50D7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A50D7"/>
    <w:rPr>
      <w:rFonts w:ascii="Calibri" w:eastAsia="Times New Roman" w:hAnsi="Calibri" w:cs="Times New Roman"/>
      <w:szCs w:val="20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8A50D7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8A50D7"/>
    <w:rPr>
      <w:rFonts w:ascii="Calibri" w:eastAsia="Times New Roman" w:hAnsi="Calibri" w:cs="Times New Roman"/>
      <w:szCs w:val="20"/>
      <w:lang w:eastAsia="nl-NL"/>
    </w:rPr>
  </w:style>
  <w:style w:type="character" w:styleId="Tekstvantijdelijkeaanduiding">
    <w:name w:val="Placeholder Text"/>
    <w:basedOn w:val="Standaardalinea-lettertype"/>
    <w:uiPriority w:val="99"/>
    <w:semiHidden/>
    <w:rsid w:val="00A732AC"/>
    <w:rPr>
      <w:color w:val="808080"/>
    </w:rPr>
  </w:style>
  <w:style w:type="paragraph" w:styleId="Revisie">
    <w:name w:val="Revision"/>
    <w:hidden/>
    <w:uiPriority w:val="99"/>
    <w:semiHidden/>
    <w:rsid w:val="00A87A45"/>
    <w:pPr>
      <w:spacing w:after="0" w:line="240" w:lineRule="auto"/>
    </w:pPr>
    <w:rPr>
      <w:rFonts w:ascii="Calibri" w:eastAsia="Times New Roman" w:hAnsi="Calibri" w:cs="Times New Roman"/>
      <w:szCs w:val="20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86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ebredactie@coda-apeldoorn.nl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etransfer.com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archieven.coda-apeldoorn.nl/zoeken.php?l=1&amp;zoeken%5bbeschrijvingsgroepen%5d%5b105%5d=105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webredactie@coda-apeldoorn.nl?subject=Ik%20heb%20een%20vraa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Documents\Aangepaste%20Office-sjablonen\Gebeurtenis-formulier%20HgvvA%20(sjabloon4).dotx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H:\Documents\Aangepaste Office-sjablonen\Gebeurtenis-formulier HgvvA (sjabloon4).dotx</Template>
  <TotalTime>2</TotalTime>
  <Pages>2</Pages>
  <Words>146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Rutten</dc:creator>
  <cp:keywords/>
  <dc:description/>
  <cp:lastModifiedBy>Microsoft Office User</cp:lastModifiedBy>
  <cp:revision>3</cp:revision>
  <dcterms:created xsi:type="dcterms:W3CDTF">2022-10-21T06:34:00Z</dcterms:created>
  <dcterms:modified xsi:type="dcterms:W3CDTF">2022-10-21T07:20:00Z</dcterms:modified>
</cp:coreProperties>
</file>