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3BD86" w14:textId="075FD9CE" w:rsidR="00A82319" w:rsidRPr="00197B94" w:rsidRDefault="00B652BD" w:rsidP="00197B94">
      <w:pPr>
        <w:pStyle w:val="Title"/>
        <w:jc w:val="both"/>
        <w:rPr>
          <w:rFonts w:ascii="Montserrat Medium" w:hAnsi="Montserrat Medium"/>
          <w:sz w:val="32"/>
          <w:szCs w:val="32"/>
        </w:rPr>
      </w:pPr>
      <w:r w:rsidRPr="00197B94">
        <w:rPr>
          <w:rFonts w:ascii="Montserrat Medium" w:hAnsi="Montserrat Medium"/>
          <w:sz w:val="32"/>
          <w:szCs w:val="32"/>
        </w:rPr>
        <w:t>State of Good Repair Program (SGR)</w:t>
      </w:r>
      <w:r w:rsidR="00C66108" w:rsidRPr="00197B94">
        <w:rPr>
          <w:rFonts w:ascii="Montserrat Medium" w:hAnsi="Montserrat Medium"/>
          <w:sz w:val="32"/>
          <w:szCs w:val="32"/>
        </w:rPr>
        <w:t xml:space="preserve"> – </w:t>
      </w:r>
      <w:r w:rsidR="00C66108" w:rsidRPr="00197B94">
        <w:rPr>
          <w:rFonts w:ascii="Montserrat Medium" w:hAnsi="Montserrat Medium"/>
          <w:color w:val="AF4E12" w:themeColor="accent1" w:themeShade="BF"/>
          <w:kern w:val="2"/>
          <w:sz w:val="32"/>
          <w:szCs w:val="32"/>
        </w:rPr>
        <w:t>Sección 5337</w:t>
      </w:r>
      <w:r w:rsidR="00C66108" w:rsidRPr="00197B94">
        <w:rPr>
          <w:rFonts w:ascii="Montserrat Medium" w:hAnsi="Montserrat Medium"/>
          <w:color w:val="C44221" w:themeColor="accent2"/>
          <w:sz w:val="32"/>
          <w:szCs w:val="32"/>
        </w:rPr>
        <w:t xml:space="preserve"> </w:t>
      </w:r>
    </w:p>
    <w:p w14:paraId="296271B5" w14:textId="1527C0B2" w:rsidR="00A82319" w:rsidRPr="00716FCE" w:rsidRDefault="00896AD5" w:rsidP="00197B94">
      <w:pPr>
        <w:pStyle w:val="Heading1"/>
        <w:jc w:val="both"/>
        <w:rPr>
          <w:rFonts w:ascii="Montserrat Medium" w:hAnsi="Montserrat Medium"/>
          <w:sz w:val="20"/>
          <w:lang w:val="es-PR"/>
        </w:rPr>
      </w:pPr>
      <w:r w:rsidRPr="00716FCE">
        <w:rPr>
          <w:rFonts w:ascii="Montserrat Medium" w:hAnsi="Montserrat Medium"/>
          <w:noProof/>
          <w:sz w:val="20"/>
          <w:lang w:val="es-PR"/>
        </w:rPr>
        <mc:AlternateContent>
          <mc:Choice Requires="wps">
            <w:drawing>
              <wp:anchor distT="182880" distB="182880" distL="274320" distR="274320" simplePos="0" relativeHeight="251651072" behindDoc="0" locked="0" layoutInCell="1" allowOverlap="0" wp14:anchorId="6A1D23A1" wp14:editId="69480100">
                <wp:simplePos x="0" y="0"/>
                <wp:positionH relativeFrom="margin">
                  <wp:posOffset>76200</wp:posOffset>
                </wp:positionH>
                <wp:positionV relativeFrom="paragraph">
                  <wp:posOffset>454660</wp:posOffset>
                </wp:positionV>
                <wp:extent cx="2240280" cy="6492240"/>
                <wp:effectExtent l="0" t="0" r="7620" b="186055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49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 w:rsidRPr="00F4475D" w14:paraId="5FDE72CF" w14:textId="77777777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AF4E12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45C19C65" w14:textId="77777777" w:rsidR="00A82319" w:rsidRPr="00716FCE" w:rsidRDefault="00BC4C92" w:rsidP="00BC4C92">
                                  <w:pPr>
                                    <w:pStyle w:val="BlockHeading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716FCE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¿Quiénes son elegibles?</w:t>
                                  </w:r>
                                </w:p>
                                <w:p w14:paraId="2F99A742" w14:textId="77777777" w:rsidR="00A82319" w:rsidRPr="00716FCE" w:rsidRDefault="00BC4C92" w:rsidP="00197B94">
                                  <w:pPr>
                                    <w:pStyle w:val="BlockText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716FCE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Las autoridades gubernamentales locales en las áreas urbanizadas con instalaciones que operan un sistema de transportación colectiva de ruta fija en operación en los últimos 7 años.</w:t>
                                  </w:r>
                                </w:p>
                                <w:p w14:paraId="34B25D47" w14:textId="77777777" w:rsidR="00BC4C92" w:rsidRPr="00716FCE" w:rsidRDefault="00BC4C92" w:rsidP="00197B94">
                                  <w:pPr>
                                    <w:pStyle w:val="BlockHeading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716FCE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Financiamiento</w:t>
                                  </w:r>
                                </w:p>
                                <w:p w14:paraId="39B13F84" w14:textId="77777777" w:rsidR="00BC4C92" w:rsidRPr="00C66108" w:rsidRDefault="00BC4C92" w:rsidP="00197B94">
                                  <w:pPr>
                                    <w:pStyle w:val="BlockText"/>
                                    <w:jc w:val="center"/>
                                    <w:rPr>
                                      <w:lang w:val="es-PR"/>
                                    </w:rPr>
                                  </w:pPr>
                                  <w:r w:rsidRPr="00716FCE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La aportación federal para los proyectos elegibles puede alcanzar hasta un 80% de su costo total y con una aportación local de un 20%</w:t>
                                  </w:r>
                                </w:p>
                              </w:tc>
                            </w:tr>
                            <w:tr w:rsidR="00A82319" w:rsidRPr="00F4475D" w14:paraId="0C066981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73E75074" w14:textId="77777777" w:rsidR="00A82319" w:rsidRPr="00C66108" w:rsidRDefault="00A82319">
                                  <w:pPr>
                                    <w:rPr>
                                      <w:lang w:val="es-PR"/>
                                    </w:rPr>
                                  </w:pPr>
                                </w:p>
                              </w:tc>
                            </w:tr>
                            <w:tr w:rsidR="00A82319" w14:paraId="3C855CBE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6D0A3AF9" w14:textId="77777777" w:rsidR="00A82319" w:rsidRDefault="00BC4C92">
                                  <w:r>
                                    <w:rPr>
                                      <w:noProof/>
                                      <w:lang w:val="es-PR" w:eastAsia="es-PR"/>
                                    </w:rPr>
                                    <w:drawing>
                                      <wp:inline distT="0" distB="0" distL="0" distR="0" wp14:anchorId="6768AE8C" wp14:editId="35FD0F7F">
                                        <wp:extent cx="2233930" cy="17018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3930" cy="170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343A948" w14:textId="2E5210AC" w:rsidR="00A82319" w:rsidRDefault="00A82319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23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left:0;text-align:left;margin-left:6pt;margin-top:35.8pt;width:176.4pt;height:511.2pt;z-index:251651072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" o:allowoverlap="f" filled="f" stroked="f" strokeweight=".5pt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 w:rsidRPr="00F4475D" w14:paraId="5FDE72CF" w14:textId="77777777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AF4E12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45C19C65" w14:textId="77777777" w:rsidR="00A82319" w:rsidRPr="00716FCE" w:rsidRDefault="00BC4C92" w:rsidP="00BC4C92">
                            <w:pPr>
                              <w:pStyle w:val="BlockHeading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716FCE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¿Quiénes son elegibles?</w:t>
                            </w:r>
                          </w:p>
                          <w:p w14:paraId="2F99A742" w14:textId="77777777" w:rsidR="00A82319" w:rsidRPr="00716FCE" w:rsidRDefault="00BC4C92" w:rsidP="00197B94">
                            <w:pPr>
                              <w:pStyle w:val="BlockText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716FCE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Las autoridades gubernamentales locales en las áreas urbanizadas con instalaciones que operan un sistema de transportación colectiva de ruta fija en operación en los últimos 7 años.</w:t>
                            </w:r>
                          </w:p>
                          <w:p w14:paraId="34B25D47" w14:textId="77777777" w:rsidR="00BC4C92" w:rsidRPr="00716FCE" w:rsidRDefault="00BC4C92" w:rsidP="00197B94">
                            <w:pPr>
                              <w:pStyle w:val="BlockHeading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716FCE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Financiamiento</w:t>
                            </w:r>
                          </w:p>
                          <w:p w14:paraId="39B13F84" w14:textId="77777777" w:rsidR="00BC4C92" w:rsidRPr="00C66108" w:rsidRDefault="00BC4C92" w:rsidP="00197B94">
                            <w:pPr>
                              <w:pStyle w:val="BlockText"/>
                              <w:jc w:val="center"/>
                              <w:rPr>
                                <w:lang w:val="es-PR"/>
                              </w:rPr>
                            </w:pPr>
                            <w:r w:rsidRPr="00716FCE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La aportación federal para los proyectos elegibles puede alcanzar hasta un 80% de su costo total y con una aportación local de un 20%</w:t>
                            </w:r>
                          </w:p>
                        </w:tc>
                      </w:tr>
                      <w:tr w:rsidR="00A82319" w:rsidRPr="00F4475D" w14:paraId="0C066981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73E75074" w14:textId="77777777" w:rsidR="00A82319" w:rsidRPr="00C66108" w:rsidRDefault="00A82319">
                            <w:pPr>
                              <w:rPr>
                                <w:lang w:val="es-PR"/>
                              </w:rPr>
                            </w:pPr>
                          </w:p>
                        </w:tc>
                      </w:tr>
                      <w:tr w:rsidR="00A82319" w14:paraId="3C855CBE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6D0A3AF9" w14:textId="77777777" w:rsidR="00A82319" w:rsidRDefault="00BC4C92">
                            <w:r>
                              <w:rPr>
                                <w:noProof/>
                                <w:lang w:val="es-PR" w:eastAsia="es-PR"/>
                              </w:rPr>
                              <w:drawing>
                                <wp:inline distT="0" distB="0" distL="0" distR="0" wp14:anchorId="6768AE8C" wp14:editId="35FD0F7F">
                                  <wp:extent cx="2233930" cy="17018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343A948" w14:textId="2E5210AC" w:rsidR="00A82319" w:rsidRDefault="00A82319">
                      <w:pPr>
                        <w:pStyle w:val="Caption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6FCE">
        <w:rPr>
          <w:rFonts w:ascii="Montserrat Medium" w:hAnsi="Montserrat Medium"/>
          <w:sz w:val="20"/>
          <w:lang w:val="es-PR"/>
        </w:rPr>
        <w:t>s</w:t>
      </w:r>
      <w:r w:rsidR="00B652BD" w:rsidRPr="00716FCE">
        <w:rPr>
          <w:rFonts w:ascii="Montserrat Medium" w:hAnsi="Montserrat Medium"/>
          <w:sz w:val="20"/>
          <w:lang w:val="es-PR"/>
        </w:rPr>
        <w:t>ección 5337</w:t>
      </w:r>
    </w:p>
    <w:p w14:paraId="40B0F9C8" w14:textId="6C4F2CBF" w:rsidR="00B652BD" w:rsidRPr="00197B94" w:rsidRDefault="00B652BD" w:rsidP="00197B94">
      <w:pPr>
        <w:pStyle w:val="Quote"/>
        <w:jc w:val="both"/>
        <w:rPr>
          <w:rFonts w:ascii="Montserrat Light" w:hAnsi="Montserrat Light"/>
          <w:i w:val="0"/>
          <w:iCs w:val="0"/>
          <w:sz w:val="20"/>
          <w:lang w:val="es-PR"/>
        </w:rPr>
      </w:pPr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La Administración Federal de Transportación Colectiva (FTA, en inglés) provee fondos por fórmula a las áreas urbanizadas con sistema de transportación de ruta fija que haya estado en operación en los últimos siete años (antes del 30 de </w:t>
      </w:r>
      <w:r w:rsidR="00C66108" w:rsidRPr="00197B94">
        <w:rPr>
          <w:rFonts w:ascii="Montserrat Light" w:hAnsi="Montserrat Light"/>
          <w:i w:val="0"/>
          <w:iCs w:val="0"/>
          <w:sz w:val="20"/>
          <w:lang w:val="es-PR"/>
        </w:rPr>
        <w:t>septiembre</w:t>
      </w:r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de 2005), bajo el Programa de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State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of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Good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Repair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(SGR)”. </w:t>
      </w:r>
    </w:p>
    <w:p w14:paraId="606B3D01" w14:textId="2B3CF6EB" w:rsidR="00B652BD" w:rsidRPr="00197B94" w:rsidRDefault="00B652BD" w:rsidP="00197B94">
      <w:pPr>
        <w:pStyle w:val="Quote"/>
        <w:jc w:val="both"/>
        <w:rPr>
          <w:rFonts w:ascii="Montserrat Light" w:hAnsi="Montserrat Light"/>
          <w:i w:val="0"/>
          <w:iCs w:val="0"/>
          <w:sz w:val="20"/>
          <w:lang w:val="es-PR"/>
        </w:rPr>
      </w:pPr>
      <w:r w:rsidRPr="00197B94">
        <w:rPr>
          <w:rFonts w:ascii="Montserrat Light" w:hAnsi="Montserrat Light"/>
          <w:i w:val="0"/>
          <w:iCs w:val="0"/>
          <w:sz w:val="20"/>
          <w:lang w:val="es-PR"/>
        </w:rPr>
        <w:t>El Programa de SGR reemplazó y modificó elementos del programa bajo la Sección 5309 conocido como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Fixed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="00CD5416" w:rsidRPr="00197B94">
        <w:rPr>
          <w:rFonts w:ascii="Montserrat Light" w:hAnsi="Montserrat Light"/>
          <w:i w:val="0"/>
          <w:iCs w:val="0"/>
          <w:sz w:val="20"/>
          <w:lang w:val="es-PR"/>
        </w:rPr>
        <w:t>Guideway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modernization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”. El Concepto de modernización ya no es una actividad elegible bajo el Programa SGR. </w:t>
      </w:r>
    </w:p>
    <w:p w14:paraId="0D1036EB" w14:textId="31BD4C7E" w:rsidR="00B652BD" w:rsidRPr="00197B94" w:rsidRDefault="00B652BD" w:rsidP="00197B94">
      <w:pPr>
        <w:pStyle w:val="Quote"/>
        <w:jc w:val="both"/>
        <w:rPr>
          <w:rFonts w:ascii="Montserrat Light" w:hAnsi="Montserrat Light"/>
          <w:i w:val="0"/>
          <w:iCs w:val="0"/>
          <w:sz w:val="20"/>
          <w:lang w:val="es-PR"/>
        </w:rPr>
      </w:pPr>
      <w:r w:rsidRPr="00197B94">
        <w:rPr>
          <w:rFonts w:ascii="Montserrat Light" w:hAnsi="Montserrat Light"/>
          <w:i w:val="0"/>
          <w:iCs w:val="0"/>
          <w:sz w:val="20"/>
          <w:lang w:val="es-PR"/>
        </w:rPr>
        <w:t>La Sección 5337 provee asistencia capital para el reemplazo y rehabilitación de proyectos existentes de los sistemas de rutas fijas para mantenerlos en buen estado. Además, el Programa asigna fondos para los siguientes modos de transporte: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rapid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rail (heavy rail)”,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commuter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rail”, “light rail”,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hybrid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rail”,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monorail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automated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guideway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trolleybus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(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using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="002265EE" w:rsidRPr="00197B94">
        <w:rPr>
          <w:rFonts w:ascii="Montserrat Light" w:hAnsi="Montserrat Light"/>
          <w:i w:val="0"/>
          <w:iCs w:val="0"/>
          <w:sz w:val="20"/>
          <w:lang w:val="es-PR"/>
        </w:rPr>
        <w:t>overread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catenary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)”,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aerial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tramway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”, “cable car”, incluye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plane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(funicular)”,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passenger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ferries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”, y “bus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rapid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transit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”.</w:t>
      </w:r>
    </w:p>
    <w:p w14:paraId="421789E5" w14:textId="77777777" w:rsidR="00B652BD" w:rsidRPr="00197B94" w:rsidRDefault="00B652BD" w:rsidP="00197B94">
      <w:pPr>
        <w:pStyle w:val="Quote"/>
        <w:jc w:val="both"/>
        <w:rPr>
          <w:rFonts w:ascii="Montserrat Light" w:hAnsi="Montserrat Light"/>
          <w:sz w:val="20"/>
          <w:lang w:val="es-PR"/>
        </w:rPr>
      </w:pPr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El servicio de ruta fija que opera en un “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high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>—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occupancy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— </w:t>
      </w:r>
      <w:proofErr w:type="spellStart"/>
      <w:r w:rsidRPr="00197B94">
        <w:rPr>
          <w:rFonts w:ascii="Montserrat Light" w:hAnsi="Montserrat Light"/>
          <w:i w:val="0"/>
          <w:iCs w:val="0"/>
          <w:sz w:val="20"/>
          <w:lang w:val="es-PR"/>
        </w:rPr>
        <w:t>vehicle</w:t>
      </w:r>
      <w:proofErr w:type="spellEnd"/>
      <w:r w:rsidRPr="00197B94">
        <w:rPr>
          <w:rFonts w:ascii="Montserrat Light" w:hAnsi="Montserrat Light"/>
          <w:i w:val="0"/>
          <w:iCs w:val="0"/>
          <w:sz w:val="20"/>
          <w:lang w:val="es-PR"/>
        </w:rPr>
        <w:t xml:space="preserve"> (HOV)” incluso puede ser financiado bajo este programa en otras de sus categorías.</w:t>
      </w:r>
    </w:p>
    <w:p w14:paraId="1C11FCB2" w14:textId="77777777" w:rsidR="00A82319" w:rsidRPr="00716FCE" w:rsidRDefault="00BC4C92" w:rsidP="00197B94">
      <w:pPr>
        <w:pStyle w:val="Heading1"/>
        <w:jc w:val="both"/>
        <w:rPr>
          <w:rFonts w:ascii="Montserrat Medium" w:hAnsi="Montserrat Medium"/>
          <w:sz w:val="20"/>
          <w:lang w:val="es-PR"/>
        </w:rPr>
      </w:pPr>
      <w:r w:rsidRPr="00716FCE">
        <w:rPr>
          <w:rFonts w:ascii="Montserrat Medium" w:hAnsi="Montserrat Medium"/>
          <w:sz w:val="20"/>
          <w:lang w:val="es-PR"/>
        </w:rPr>
        <w:t>Actividades Elegibles</w:t>
      </w:r>
    </w:p>
    <w:p w14:paraId="7917FEB8" w14:textId="77777777" w:rsidR="003E7583" w:rsidRPr="00197B94" w:rsidRDefault="003E7583" w:rsidP="00197B94">
      <w:pPr>
        <w:jc w:val="both"/>
        <w:rPr>
          <w:rFonts w:ascii="Montserrat Light" w:hAnsi="Montserrat Light"/>
          <w:noProof/>
          <w:lang w:val="es-PR"/>
        </w:rPr>
      </w:pPr>
      <w:r w:rsidRPr="00197B94">
        <w:rPr>
          <w:rFonts w:ascii="Montserrat Light" w:hAnsi="Montserrat Light"/>
          <w:noProof/>
          <w:lang w:val="es-PR"/>
        </w:rPr>
        <w:t>Proyectos necesarios para el mantenimiento optimo del sistema de ruta fija de reemplazo y rehabilitación:</w:t>
      </w:r>
    </w:p>
    <w:p w14:paraId="2893D2AE" w14:textId="7CC89579" w:rsidR="003E7583" w:rsidRPr="00107742" w:rsidRDefault="00D933B2" w:rsidP="00107742">
      <w:pPr>
        <w:spacing w:after="0" w:line="240" w:lineRule="auto"/>
        <w:jc w:val="both"/>
        <w:rPr>
          <w:rFonts w:ascii="Montserrat Light" w:hAnsi="Montserrat Light"/>
          <w:noProof/>
        </w:rPr>
      </w:pPr>
      <w:r w:rsidRPr="00107742">
        <w:rPr>
          <w:rFonts w:ascii="Cambria Math" w:hAnsi="Cambria Math" w:cs="Cambria Math"/>
          <w:noProof/>
          <w14:textFill>
            <w14:gradFill>
              <w14:gsLst>
                <w14:gs w14:pos="0">
                  <w14:schemeClr w14:val="tx1">
                    <w14:lumMod w14:val="75000"/>
                    <w14:lumOff w14:val="25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75000"/>
                    <w14:lumOff w14:val="25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75000"/>
                    <w14:lumOff w14:val="2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①</w:t>
      </w:r>
      <w:r w:rsidRPr="00107742">
        <w:rPr>
          <w:rFonts w:ascii="Montserrat Light" w:hAnsi="Montserrat Light"/>
          <w:noProof/>
        </w:rPr>
        <w:t xml:space="preserve"> </w:t>
      </w:r>
      <w:r w:rsidR="003E7583" w:rsidRPr="00107742">
        <w:rPr>
          <w:rFonts w:ascii="Montserrat Light" w:hAnsi="Montserrat Light"/>
          <w:noProof/>
        </w:rPr>
        <w:t xml:space="preserve">“Rolling Stock” </w:t>
      </w:r>
    </w:p>
    <w:p w14:paraId="4A061E2C" w14:textId="5F53B425" w:rsidR="003E7583" w:rsidRPr="00107742" w:rsidRDefault="00D933B2" w:rsidP="00107742">
      <w:pPr>
        <w:spacing w:after="0" w:line="240" w:lineRule="auto"/>
        <w:jc w:val="both"/>
        <w:rPr>
          <w:rFonts w:ascii="Montserrat Light" w:hAnsi="Montserrat Light"/>
          <w:noProof/>
        </w:rPr>
      </w:pPr>
      <w:r w:rsidRPr="00107742">
        <w:rPr>
          <w:rFonts w:ascii="Cambria Math" w:hAnsi="Cambria Math" w:cs="Cambria Math"/>
          <w:noProof/>
        </w:rPr>
        <w:t>②</w:t>
      </w:r>
      <w:r w:rsidRPr="00107742">
        <w:rPr>
          <w:rFonts w:ascii="Montserrat Light" w:hAnsi="Montserrat Light"/>
          <w:noProof/>
        </w:rPr>
        <w:t xml:space="preserve"> </w:t>
      </w:r>
      <w:r w:rsidR="003E7583" w:rsidRPr="00107742">
        <w:rPr>
          <w:rFonts w:ascii="Montserrat Light" w:hAnsi="Montserrat Light"/>
          <w:noProof/>
        </w:rPr>
        <w:t>“Track”</w:t>
      </w:r>
    </w:p>
    <w:p w14:paraId="67C06A54" w14:textId="60757622" w:rsidR="003E7583" w:rsidRPr="00107742" w:rsidRDefault="00D933B2" w:rsidP="00107742">
      <w:pPr>
        <w:spacing w:after="0" w:line="240" w:lineRule="auto"/>
        <w:jc w:val="both"/>
        <w:rPr>
          <w:rFonts w:ascii="Montserrat Light" w:hAnsi="Montserrat Light"/>
          <w:noProof/>
          <w:lang w:val="es-PR"/>
        </w:rPr>
      </w:pPr>
      <w:r w:rsidRPr="00107742">
        <w:rPr>
          <w:rFonts w:ascii="Cambria Math" w:hAnsi="Cambria Math" w:cs="Cambria Math"/>
          <w:noProof/>
          <w:lang w:val="es-ES"/>
        </w:rPr>
        <w:t>③</w:t>
      </w:r>
      <w:r w:rsidRPr="00107742">
        <w:rPr>
          <w:rFonts w:ascii="Montserrat Light" w:hAnsi="Montserrat Light"/>
          <w:noProof/>
          <w:lang w:val="es-ES"/>
        </w:rPr>
        <w:t xml:space="preserve"> </w:t>
      </w:r>
      <w:r w:rsidR="003E7583" w:rsidRPr="00107742">
        <w:rPr>
          <w:rFonts w:ascii="Montserrat Light" w:hAnsi="Montserrat Light"/>
          <w:noProof/>
          <w:lang w:val="es-PR"/>
        </w:rPr>
        <w:t>Equipo de Línea y Estructura</w:t>
      </w:r>
    </w:p>
    <w:p w14:paraId="250E3B1C" w14:textId="77777777" w:rsidR="00C55480" w:rsidRDefault="00D933B2" w:rsidP="00C55480">
      <w:pPr>
        <w:spacing w:after="0" w:line="240" w:lineRule="auto"/>
        <w:jc w:val="both"/>
        <w:rPr>
          <w:rFonts w:ascii="Montserrat Light" w:hAnsi="Montserrat Light"/>
          <w:noProof/>
          <w:lang w:val="es-PR"/>
        </w:rPr>
      </w:pPr>
      <w:r w:rsidRPr="00107742">
        <w:rPr>
          <w:rFonts w:ascii="Cambria Math" w:hAnsi="Cambria Math" w:cs="Cambria Math"/>
          <w:noProof/>
          <w:lang w:val="es-PR"/>
        </w:rPr>
        <w:t>④</w:t>
      </w:r>
      <w:r w:rsidRPr="00107742">
        <w:rPr>
          <w:rFonts w:ascii="Montserrat Light" w:hAnsi="Montserrat Light"/>
          <w:noProof/>
          <w:lang w:val="es-PR"/>
        </w:rPr>
        <w:t xml:space="preserve"> </w:t>
      </w:r>
      <w:r w:rsidR="003E7583" w:rsidRPr="00107742">
        <w:rPr>
          <w:rFonts w:ascii="Montserrat Light" w:hAnsi="Montserrat Light"/>
          <w:noProof/>
          <w:lang w:val="es-PR"/>
        </w:rPr>
        <w:t xml:space="preserve">Señales y Comunicaciones </w:t>
      </w:r>
    </w:p>
    <w:p w14:paraId="53F63F09" w14:textId="77777777" w:rsidR="00C55480" w:rsidRDefault="00D933B2" w:rsidP="00C55480">
      <w:pPr>
        <w:spacing w:after="0" w:line="240" w:lineRule="auto"/>
        <w:jc w:val="both"/>
        <w:rPr>
          <w:rFonts w:ascii="Montserrat Light" w:hAnsi="Montserrat Light"/>
          <w:noProof/>
          <w:lang w:val="es-PR"/>
        </w:rPr>
      </w:pPr>
      <w:r w:rsidRPr="00107742">
        <w:rPr>
          <w:rFonts w:ascii="Cambria Math" w:hAnsi="Cambria Math" w:cs="Cambria Math"/>
          <w:noProof/>
          <w:lang w:val="es-PR"/>
        </w:rPr>
        <w:t>⑤</w:t>
      </w:r>
      <w:r w:rsidRPr="00107742">
        <w:rPr>
          <w:rFonts w:ascii="Montserrat Light" w:hAnsi="Montserrat Light"/>
          <w:noProof/>
          <w:lang w:val="es-PR"/>
        </w:rPr>
        <w:t>Equipos de Transmisión y Subestaciones</w:t>
      </w:r>
    </w:p>
    <w:p w14:paraId="29A9A68A" w14:textId="45F7F170" w:rsidR="00D933B2" w:rsidRPr="00107742" w:rsidRDefault="00D933B2" w:rsidP="00C55480">
      <w:pPr>
        <w:spacing w:after="0" w:line="240" w:lineRule="auto"/>
        <w:jc w:val="both"/>
        <w:rPr>
          <w:rFonts w:ascii="Montserrat Light" w:hAnsi="Montserrat Light"/>
          <w:noProof/>
          <w:lang w:val="es-PR"/>
        </w:rPr>
      </w:pPr>
      <w:r w:rsidRPr="00107742">
        <w:rPr>
          <w:rFonts w:ascii="Cambria Math" w:hAnsi="Cambria Math" w:cs="Cambria Math"/>
          <w:noProof/>
          <w:lang w:val="es-PR"/>
        </w:rPr>
        <w:t>⑥</w:t>
      </w:r>
      <w:r w:rsidRPr="00107742">
        <w:rPr>
          <w:rFonts w:ascii="Montserrat Light" w:hAnsi="Montserrat Light"/>
          <w:noProof/>
          <w:lang w:val="es-PR"/>
        </w:rPr>
        <w:t xml:space="preserve"> Estaciones de Pasajeros y Terminales</w:t>
      </w:r>
    </w:p>
    <w:p w14:paraId="17162CCF" w14:textId="26894338" w:rsidR="003E7583" w:rsidRPr="00107742" w:rsidRDefault="00D933B2" w:rsidP="00107742">
      <w:pPr>
        <w:spacing w:after="0" w:line="240" w:lineRule="auto"/>
        <w:ind w:left="3600"/>
        <w:rPr>
          <w:rFonts w:ascii="Montserrat Light" w:hAnsi="Montserrat Light"/>
          <w:noProof/>
          <w:lang w:val="es-PR"/>
        </w:rPr>
      </w:pPr>
      <w:r w:rsidRPr="00107742">
        <w:rPr>
          <w:rFonts w:ascii="Cambria Math" w:hAnsi="Cambria Math" w:cs="Cambria Math"/>
          <w:noProof/>
          <w:lang w:val="es-PR"/>
        </w:rPr>
        <w:t>⑦</w:t>
      </w:r>
      <w:r w:rsidR="00BB17E6" w:rsidRPr="00107742">
        <w:rPr>
          <w:rFonts w:ascii="Montserrat Light" w:hAnsi="Montserrat Light"/>
          <w:noProof/>
          <w:lang w:val="es-PR"/>
        </w:rPr>
        <w:t xml:space="preserve"> Equipo y Sistema de Seguridad </w:t>
      </w:r>
    </w:p>
    <w:p w14:paraId="4A00C53C" w14:textId="4BE48864" w:rsidR="003E7583" w:rsidRPr="00107742" w:rsidRDefault="00121E4E" w:rsidP="00107742">
      <w:pPr>
        <w:spacing w:after="0" w:line="240" w:lineRule="auto"/>
        <w:ind w:left="3600"/>
        <w:rPr>
          <w:rFonts w:ascii="Montserrat Light" w:hAnsi="Montserrat Light"/>
          <w:noProof/>
          <w:lang w:val="es-PR"/>
        </w:rPr>
      </w:pPr>
      <w:r w:rsidRPr="00107742">
        <w:rPr>
          <w:rFonts w:ascii="Montserrat Light" w:hAnsi="Montserrat Light"/>
          <w:noProof/>
          <w:lang w:val="es-PR"/>
        </w:rPr>
        <w:t xml:space="preserve">     </w:t>
      </w:r>
      <w:r w:rsidR="00C55480">
        <w:rPr>
          <w:rFonts w:ascii="Montserrat Light" w:hAnsi="Montserrat Light"/>
          <w:noProof/>
          <w:lang w:val="es-PR"/>
        </w:rPr>
        <w:t xml:space="preserve">     </w:t>
      </w:r>
      <w:r w:rsidRPr="00107742">
        <w:rPr>
          <w:rFonts w:ascii="Cambria Math" w:hAnsi="Cambria Math" w:cs="Cambria Math"/>
          <w:noProof/>
          <w:lang w:val="es-PR"/>
        </w:rPr>
        <w:t>⑧</w:t>
      </w:r>
      <w:r w:rsidR="00DB452C" w:rsidRPr="00107742">
        <w:rPr>
          <w:rFonts w:ascii="Montserrat Light" w:hAnsi="Montserrat Light"/>
          <w:noProof/>
          <w:lang w:val="es-PR"/>
        </w:rPr>
        <w:t xml:space="preserve"> </w:t>
      </w:r>
      <w:r w:rsidR="003E7583" w:rsidRPr="00107742">
        <w:rPr>
          <w:rFonts w:ascii="Montserrat Light" w:hAnsi="Montserrat Light"/>
          <w:noProof/>
          <w:lang w:val="es-PR"/>
        </w:rPr>
        <w:t xml:space="preserve">Instalaciones y Equipo de Mantenimiento </w:t>
      </w:r>
    </w:p>
    <w:p w14:paraId="1A9B7201" w14:textId="5A54D144" w:rsidR="003E7583" w:rsidRPr="00107742" w:rsidRDefault="003E7583" w:rsidP="00107742">
      <w:pPr>
        <w:spacing w:after="0" w:line="240" w:lineRule="auto"/>
        <w:rPr>
          <w:rFonts w:ascii="Montserrat Light" w:hAnsi="Montserrat Light"/>
          <w:noProof/>
          <w:lang w:val="es-PR"/>
        </w:rPr>
      </w:pPr>
      <w:r w:rsidRPr="00107742">
        <w:rPr>
          <w:rFonts w:ascii="Montserrat Light" w:hAnsi="Montserrat Light"/>
          <w:noProof/>
          <w:lang w:val="es-PR"/>
        </w:rPr>
        <w:t xml:space="preserve"> </w:t>
      </w:r>
      <w:r w:rsidR="00DB452C" w:rsidRPr="00107742">
        <w:rPr>
          <w:rFonts w:ascii="Montserrat Light" w:hAnsi="Montserrat Light"/>
          <w:noProof/>
          <w:lang w:val="es-PR"/>
        </w:rPr>
        <w:tab/>
      </w:r>
      <w:r w:rsidR="00DB452C" w:rsidRPr="00107742">
        <w:rPr>
          <w:rFonts w:ascii="Montserrat Light" w:hAnsi="Montserrat Light"/>
          <w:noProof/>
          <w:lang w:val="es-PR"/>
        </w:rPr>
        <w:tab/>
      </w:r>
      <w:r w:rsidR="00DB452C" w:rsidRPr="00107742">
        <w:rPr>
          <w:rFonts w:ascii="Montserrat Light" w:hAnsi="Montserrat Light"/>
          <w:noProof/>
          <w:lang w:val="es-PR"/>
        </w:rPr>
        <w:tab/>
      </w:r>
      <w:r w:rsidR="00DB452C" w:rsidRPr="00107742">
        <w:rPr>
          <w:rFonts w:ascii="Montserrat Light" w:hAnsi="Montserrat Light"/>
          <w:noProof/>
          <w:lang w:val="es-PR"/>
        </w:rPr>
        <w:tab/>
      </w:r>
      <w:r w:rsidR="00DB452C" w:rsidRPr="00107742">
        <w:rPr>
          <w:rFonts w:ascii="Montserrat Light" w:hAnsi="Montserrat Light"/>
          <w:noProof/>
          <w:lang w:val="es-PR"/>
        </w:rPr>
        <w:tab/>
        <w:t xml:space="preserve">    </w:t>
      </w:r>
      <w:r w:rsidR="00C55480">
        <w:rPr>
          <w:rFonts w:ascii="Montserrat Light" w:hAnsi="Montserrat Light"/>
          <w:noProof/>
          <w:lang w:val="es-PR"/>
        </w:rPr>
        <w:t xml:space="preserve">      </w:t>
      </w:r>
      <w:r w:rsidR="00121E4E" w:rsidRPr="00107742">
        <w:rPr>
          <w:rFonts w:ascii="Cambria Math" w:hAnsi="Cambria Math" w:cs="Cambria Math"/>
          <w:noProof/>
          <w:lang w:val="es-PR"/>
        </w:rPr>
        <w:t>⑨</w:t>
      </w:r>
      <w:r w:rsidR="00DB452C" w:rsidRPr="00107742">
        <w:rPr>
          <w:rFonts w:ascii="Montserrat Light" w:hAnsi="Montserrat Light"/>
          <w:noProof/>
          <w:lang w:val="es-PR"/>
        </w:rPr>
        <w:t xml:space="preserve"> </w:t>
      </w:r>
      <w:r w:rsidRPr="00107742">
        <w:rPr>
          <w:rFonts w:ascii="Montserrat Light" w:hAnsi="Montserrat Light"/>
          <w:noProof/>
          <w:lang w:val="es-PR"/>
        </w:rPr>
        <w:t xml:space="preserve">Equipo de Apoyo Operacional </w:t>
      </w:r>
    </w:p>
    <w:p w14:paraId="587156B8" w14:textId="5DF9E80D" w:rsidR="003E7583" w:rsidRPr="00107742" w:rsidRDefault="003E7583" w:rsidP="00107742">
      <w:pPr>
        <w:spacing w:after="0" w:line="240" w:lineRule="auto"/>
        <w:rPr>
          <w:rFonts w:ascii="Montserrat Light" w:hAnsi="Montserrat Light"/>
          <w:noProof/>
          <w:lang w:val="es-PR"/>
        </w:rPr>
      </w:pPr>
      <w:r w:rsidRPr="00107742">
        <w:rPr>
          <w:rFonts w:ascii="Montserrat Light" w:hAnsi="Montserrat Light"/>
          <w:noProof/>
          <w:lang w:val="es-PR"/>
        </w:rPr>
        <w:t xml:space="preserve"> </w:t>
      </w:r>
      <w:r w:rsidR="009A2970" w:rsidRPr="00107742">
        <w:rPr>
          <w:rFonts w:ascii="Montserrat Light" w:hAnsi="Montserrat Light"/>
          <w:noProof/>
          <w:lang w:val="es-PR"/>
        </w:rPr>
        <w:tab/>
      </w:r>
      <w:r w:rsidR="009A2970" w:rsidRPr="00107742">
        <w:rPr>
          <w:rFonts w:ascii="Montserrat Light" w:hAnsi="Montserrat Light"/>
          <w:noProof/>
          <w:lang w:val="es-PR"/>
        </w:rPr>
        <w:tab/>
      </w:r>
      <w:r w:rsidR="009A2970" w:rsidRPr="00107742">
        <w:rPr>
          <w:rFonts w:ascii="Montserrat Light" w:hAnsi="Montserrat Light"/>
          <w:noProof/>
          <w:lang w:val="es-PR"/>
        </w:rPr>
        <w:tab/>
      </w:r>
      <w:r w:rsidR="009A2970" w:rsidRPr="00107742">
        <w:rPr>
          <w:rFonts w:ascii="Montserrat Light" w:hAnsi="Montserrat Light"/>
          <w:noProof/>
          <w:lang w:val="es-PR"/>
        </w:rPr>
        <w:tab/>
      </w:r>
      <w:r w:rsidR="009A2970" w:rsidRPr="00107742">
        <w:rPr>
          <w:rFonts w:ascii="Montserrat Light" w:hAnsi="Montserrat Light"/>
          <w:noProof/>
          <w:lang w:val="es-PR"/>
        </w:rPr>
        <w:tab/>
        <w:t xml:space="preserve">   </w:t>
      </w:r>
      <w:r w:rsidR="00C55480">
        <w:rPr>
          <w:rFonts w:ascii="Montserrat Light" w:hAnsi="Montserrat Light"/>
          <w:noProof/>
          <w:lang w:val="es-PR"/>
        </w:rPr>
        <w:t xml:space="preserve">      </w:t>
      </w:r>
      <w:r w:rsidR="009A2970" w:rsidRPr="00107742">
        <w:rPr>
          <w:rFonts w:ascii="Montserrat Light" w:hAnsi="Montserrat Light"/>
          <w:noProof/>
          <w:lang w:val="es-PR"/>
        </w:rPr>
        <w:t xml:space="preserve"> </w:t>
      </w:r>
      <w:r w:rsidR="00121E4E" w:rsidRPr="00107742">
        <w:rPr>
          <w:rFonts w:ascii="Cambria Math" w:hAnsi="Cambria Math" w:cs="Cambria Math"/>
          <w:noProof/>
          <w:lang w:val="es-PR"/>
        </w:rPr>
        <w:t>⑩</w:t>
      </w:r>
      <w:r w:rsidRPr="00107742">
        <w:rPr>
          <w:rFonts w:ascii="Montserrat Light" w:hAnsi="Montserrat Light"/>
          <w:noProof/>
          <w:lang w:val="es-PR"/>
        </w:rPr>
        <w:t xml:space="preserve"> Compra de “Hardware” y “Software”.</w:t>
      </w:r>
    </w:p>
    <w:p w14:paraId="1775A9C6" w14:textId="47218F1D" w:rsidR="0084729D" w:rsidRPr="00107742" w:rsidRDefault="00722968" w:rsidP="00107742">
      <w:pPr>
        <w:spacing w:after="0" w:line="240" w:lineRule="auto"/>
        <w:ind w:left="3600"/>
        <w:rPr>
          <w:rFonts w:ascii="Montserrat Light" w:hAnsi="Montserrat Light"/>
          <w:noProof/>
          <w:lang w:val="es-PR"/>
        </w:rPr>
      </w:pPr>
      <w:r w:rsidRPr="00107742">
        <w:rPr>
          <w:rFonts w:ascii="Montserrat Light" w:hAnsi="Montserrat Light"/>
          <w:noProof/>
          <w:lang w:val="es-PR"/>
        </w:rPr>
        <w:t xml:space="preserve">   </w:t>
      </w:r>
      <w:r w:rsidR="00C55480">
        <w:rPr>
          <w:rFonts w:ascii="Montserrat Light" w:hAnsi="Montserrat Light"/>
          <w:noProof/>
          <w:lang w:val="es-PR"/>
        </w:rPr>
        <w:t xml:space="preserve">      </w:t>
      </w:r>
      <w:r w:rsidRPr="00107742">
        <w:rPr>
          <w:rFonts w:ascii="Montserrat Light" w:hAnsi="Montserrat Light"/>
          <w:noProof/>
          <w:lang w:val="es-PR"/>
        </w:rPr>
        <w:t xml:space="preserve"> </w:t>
      </w:r>
      <w:r w:rsidRPr="00973CE9">
        <w:rPr>
          <w:rFonts w:ascii="Cambria Math" w:hAnsi="Cambria Math" w:cs="Cambria Math"/>
          <w:bCs/>
          <w:noProof/>
          <w:lang w:val="es-PR"/>
        </w:rPr>
        <w:t>⑪</w:t>
      </w:r>
      <w:r w:rsidRPr="00107742">
        <w:rPr>
          <w:rFonts w:ascii="Montserrat Light" w:hAnsi="Montserrat Light"/>
          <w:noProof/>
          <w:lang w:val="es-PR"/>
        </w:rPr>
        <w:t xml:space="preserve"> </w:t>
      </w:r>
      <w:r w:rsidR="003E7583" w:rsidRPr="00107742">
        <w:rPr>
          <w:rFonts w:ascii="Montserrat Light" w:hAnsi="Montserrat Light"/>
          <w:noProof/>
          <w:lang w:val="es-PR"/>
        </w:rPr>
        <w:t xml:space="preserve">Desarrollo e Implementación del Plan de la Administración de </w:t>
      </w:r>
      <w:r w:rsidRPr="00107742">
        <w:rPr>
          <w:rFonts w:ascii="Montserrat Light" w:hAnsi="Montserrat Light"/>
          <w:noProof/>
          <w:lang w:val="es-PR"/>
        </w:rPr>
        <w:t xml:space="preserve"> </w:t>
      </w:r>
      <w:r w:rsidR="0084729D" w:rsidRPr="00107742">
        <w:rPr>
          <w:rFonts w:ascii="Montserrat Light" w:hAnsi="Montserrat Light"/>
          <w:noProof/>
          <w:lang w:val="es-PR"/>
        </w:rPr>
        <w:t xml:space="preserve">  </w:t>
      </w:r>
    </w:p>
    <w:p w14:paraId="0F18C031" w14:textId="33F6A36C" w:rsidR="00A82319" w:rsidRPr="00197B94" w:rsidRDefault="0084729D" w:rsidP="00107742">
      <w:pPr>
        <w:spacing w:after="0" w:line="240" w:lineRule="auto"/>
        <w:ind w:left="3600"/>
        <w:rPr>
          <w:rFonts w:ascii="Montserrat Light" w:hAnsi="Montserrat Light"/>
          <w:noProof/>
          <w:lang w:val="es-PR"/>
        </w:rPr>
      </w:pPr>
      <w:r w:rsidRPr="00107742">
        <w:rPr>
          <w:rFonts w:ascii="Montserrat Light" w:hAnsi="Montserrat Light"/>
          <w:b/>
          <w:noProof/>
          <w:lang w:val="es-PR"/>
        </w:rPr>
        <w:t xml:space="preserve">          </w:t>
      </w:r>
      <w:r w:rsidR="00C55480">
        <w:rPr>
          <w:rFonts w:ascii="Montserrat Light" w:hAnsi="Montserrat Light"/>
          <w:b/>
          <w:noProof/>
          <w:lang w:val="es-PR"/>
        </w:rPr>
        <w:t xml:space="preserve">     </w:t>
      </w:r>
      <w:r w:rsidR="003E7583" w:rsidRPr="00107742">
        <w:rPr>
          <w:rFonts w:ascii="Montserrat Light" w:hAnsi="Montserrat Light"/>
          <w:noProof/>
          <w:lang w:val="es-PR"/>
        </w:rPr>
        <w:t>Transportación Activa</w:t>
      </w:r>
      <w:r w:rsidR="003E7583" w:rsidRPr="00197B94">
        <w:rPr>
          <w:rFonts w:ascii="Montserrat Light" w:hAnsi="Montserrat Light"/>
          <w:noProof/>
          <w:lang w:val="es-PR"/>
        </w:rPr>
        <w:t>.</w:t>
      </w:r>
    </w:p>
    <w:p w14:paraId="3E45376C" w14:textId="77777777" w:rsidR="00DC0A95" w:rsidRDefault="00DC0A95" w:rsidP="00197B94">
      <w:pPr>
        <w:pStyle w:val="Heading1"/>
        <w:jc w:val="both"/>
        <w:rPr>
          <w:rFonts w:ascii="Montserrat Medium" w:hAnsi="Montserrat Medium"/>
          <w:sz w:val="20"/>
          <w:lang w:val="es-PR"/>
        </w:rPr>
      </w:pPr>
    </w:p>
    <w:p w14:paraId="4391C821" w14:textId="2518AA2D" w:rsidR="00A82319" w:rsidRPr="004E4FB3" w:rsidRDefault="0084729D" w:rsidP="00197B94">
      <w:pPr>
        <w:pStyle w:val="Heading1"/>
        <w:jc w:val="both"/>
        <w:rPr>
          <w:rFonts w:ascii="Montserrat Medium" w:hAnsi="Montserrat Medium"/>
          <w:sz w:val="20"/>
          <w:lang w:val="es-PR"/>
        </w:rPr>
      </w:pPr>
      <w:r w:rsidRPr="004E4FB3">
        <w:rPr>
          <w:rFonts w:ascii="Montserrat Medium" w:hAnsi="Montserrat Medium"/>
          <w:noProof/>
          <w:sz w:val="20"/>
          <w:lang w:val="es-PR" w:eastAsia="es-PR"/>
        </w:rPr>
        <w:drawing>
          <wp:anchor distT="0" distB="0" distL="114300" distR="114300" simplePos="0" relativeHeight="251656192" behindDoc="0" locked="0" layoutInCell="1" allowOverlap="1" wp14:anchorId="42F27F4E" wp14:editId="4E46EE98">
            <wp:simplePos x="0" y="0"/>
            <wp:positionH relativeFrom="margin">
              <wp:posOffset>76200</wp:posOffset>
            </wp:positionH>
            <wp:positionV relativeFrom="paragraph">
              <wp:posOffset>156210</wp:posOffset>
            </wp:positionV>
            <wp:extent cx="2374900" cy="2374900"/>
            <wp:effectExtent l="0" t="0" r="635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A8" w:rsidRPr="004E4FB3">
        <w:rPr>
          <w:rFonts w:ascii="Montserrat Medium" w:hAnsi="Montserrat Medium"/>
          <w:sz w:val="20"/>
          <w:lang w:val="es-PR"/>
        </w:rPr>
        <w:t>Procedimiento para Solicitar</w:t>
      </w:r>
    </w:p>
    <w:p w14:paraId="7A96006B" w14:textId="77777777" w:rsidR="00D400A2" w:rsidRDefault="00AD26AE" w:rsidP="00197B94">
      <w:pPr>
        <w:spacing w:line="360" w:lineRule="auto"/>
        <w:jc w:val="both"/>
        <w:rPr>
          <w:rFonts w:ascii="Montserrat Light" w:hAnsi="Montserrat Light"/>
          <w:lang w:val="es-PR"/>
        </w:rPr>
      </w:pPr>
      <w:r w:rsidRPr="00197B94">
        <w:rPr>
          <w:rFonts w:ascii="Montserrat Light" w:hAnsi="Montserrat Light"/>
          <w:lang w:val="es-PR"/>
        </w:rPr>
        <w:t xml:space="preserve">Anualmente se publica, en los principales periódicos del país, un aviso para el público en general sobre la disponibilidad de los fondos federales y la fecha límite para radicar solicitudes y la dirección en la cual deben dirigir las mismas. Además, mediante comunicación escrita, se invita a los alcaldes y jefes de agencia a expresar sus necesidades de transportación pública. </w:t>
      </w:r>
    </w:p>
    <w:p w14:paraId="3E3FB7B0" w14:textId="77777777" w:rsidR="00D400A2" w:rsidRDefault="00D400A2" w:rsidP="00197B94">
      <w:pPr>
        <w:spacing w:line="360" w:lineRule="auto"/>
        <w:jc w:val="both"/>
        <w:rPr>
          <w:rFonts w:ascii="Montserrat Light" w:hAnsi="Montserrat Light"/>
          <w:lang w:val="es-PR"/>
        </w:rPr>
      </w:pPr>
    </w:p>
    <w:p w14:paraId="3B644619" w14:textId="77777777" w:rsidR="00D400A2" w:rsidRDefault="00D400A2" w:rsidP="00197B94">
      <w:pPr>
        <w:spacing w:line="360" w:lineRule="auto"/>
        <w:jc w:val="both"/>
        <w:rPr>
          <w:rFonts w:ascii="Montserrat Light" w:hAnsi="Montserrat Light"/>
          <w:lang w:val="es-PR"/>
        </w:rPr>
      </w:pPr>
    </w:p>
    <w:p w14:paraId="4AB779E5" w14:textId="0E37A5B8" w:rsidR="00F73923" w:rsidRPr="00197B94" w:rsidRDefault="00AD26AE" w:rsidP="00197B94">
      <w:pPr>
        <w:spacing w:line="360" w:lineRule="auto"/>
        <w:jc w:val="both"/>
        <w:rPr>
          <w:rFonts w:ascii="Montserrat Light" w:hAnsi="Montserrat Light"/>
          <w:lang w:val="es-PR"/>
        </w:rPr>
      </w:pPr>
      <w:r w:rsidRPr="00197B94">
        <w:rPr>
          <w:rFonts w:ascii="Montserrat Light" w:hAnsi="Montserrat Light"/>
          <w:lang w:val="es-PR"/>
        </w:rPr>
        <w:t>L</w:t>
      </w:r>
      <w:r w:rsidR="00D400A2">
        <w:rPr>
          <w:rFonts w:ascii="Montserrat Light" w:hAnsi="Montserrat Light"/>
          <w:lang w:val="es-PR"/>
        </w:rPr>
        <w:t xml:space="preserve">uego </w:t>
      </w:r>
      <w:r w:rsidRPr="00197B94">
        <w:rPr>
          <w:rFonts w:ascii="Montserrat Light" w:hAnsi="Montserrat Light"/>
          <w:lang w:val="es-PR"/>
        </w:rPr>
        <w:t>se someten a la Autoridad de Carreteras y Transportación (ACT) en la Oficina de Coordinación Federal (OCF), a</w:t>
      </w:r>
      <w:r w:rsidR="00D400A2">
        <w:rPr>
          <w:rFonts w:ascii="Montserrat Light" w:hAnsi="Montserrat Light"/>
          <w:lang w:val="es-PR"/>
        </w:rPr>
        <w:t>:</w:t>
      </w:r>
      <w:r w:rsidRPr="00197B94">
        <w:rPr>
          <w:rFonts w:ascii="Montserrat Light" w:hAnsi="Montserrat Light"/>
          <w:lang w:val="es-PR"/>
        </w:rPr>
        <w:t xml:space="preserve"> PO Box 42007 San Juan, Puerto Rico 00940. </w:t>
      </w:r>
      <w:r w:rsidR="00D400A2">
        <w:rPr>
          <w:rFonts w:ascii="Montserrat Light" w:hAnsi="Montserrat Light"/>
          <w:lang w:val="es-PR"/>
        </w:rPr>
        <w:t xml:space="preserve"> </w:t>
      </w:r>
      <w:r w:rsidRPr="00197B94">
        <w:rPr>
          <w:rFonts w:ascii="Montserrat Light" w:hAnsi="Montserrat Light"/>
          <w:lang w:val="es-PR"/>
        </w:rPr>
        <w:t>En caso de que un ciudadano en particular desee someter una petición, deberá hacerla a través de un Municipio o ACT. Para</w:t>
      </w:r>
      <w:r w:rsidR="00DC0A95">
        <w:rPr>
          <w:rFonts w:ascii="Montserrat Light" w:hAnsi="Montserrat Light"/>
          <w:lang w:val="es-PR"/>
        </w:rPr>
        <w:t xml:space="preserve"> </w:t>
      </w:r>
      <w:r w:rsidRPr="00197B94">
        <w:rPr>
          <w:rFonts w:ascii="Montserrat Light" w:hAnsi="Montserrat Light"/>
          <w:lang w:val="es-PR"/>
        </w:rPr>
        <w:t>información</w:t>
      </w:r>
      <w:r w:rsidR="00DC0A95">
        <w:rPr>
          <w:rFonts w:ascii="Montserrat Light" w:hAnsi="Montserrat Light"/>
          <w:lang w:val="es-PR"/>
        </w:rPr>
        <w:t xml:space="preserve"> adicional </w:t>
      </w:r>
      <w:r w:rsidRPr="00197B94">
        <w:rPr>
          <w:rFonts w:ascii="Montserrat Light" w:hAnsi="Montserrat Light"/>
          <w:lang w:val="es-PR"/>
        </w:rPr>
        <w:t>sobre este y otros Programas visite</w:t>
      </w:r>
      <w:r w:rsidR="00DC0A95">
        <w:rPr>
          <w:rFonts w:ascii="Montserrat Light" w:hAnsi="Montserrat Light"/>
          <w:lang w:val="es-PR"/>
        </w:rPr>
        <w:t>:</w:t>
      </w:r>
      <w:r w:rsidRPr="00197B94">
        <w:rPr>
          <w:rFonts w:ascii="Montserrat Light" w:hAnsi="Montserrat Light"/>
          <w:lang w:val="es-PR"/>
        </w:rPr>
        <w:t xml:space="preserve"> </w:t>
      </w:r>
      <w:hyperlink r:id="rId10" w:history="1">
        <w:r w:rsidR="00D400A2" w:rsidRPr="00FC3BB1">
          <w:rPr>
            <w:rStyle w:val="Hyperlink"/>
            <w:rFonts w:ascii="Montserrat Light" w:hAnsi="Montserrat Light"/>
            <w:lang w:val="es-PR"/>
          </w:rPr>
          <w:t>https://act.dtop.pr.gov/coordinacion-federal/</w:t>
        </w:r>
      </w:hyperlink>
      <w:r w:rsidR="00D400A2">
        <w:rPr>
          <w:rFonts w:ascii="Montserrat Light" w:hAnsi="Montserrat Light"/>
          <w:lang w:val="es-PR"/>
        </w:rPr>
        <w:t xml:space="preserve"> </w:t>
      </w:r>
      <w:r w:rsidR="00F73923" w:rsidRPr="00197B94">
        <w:rPr>
          <w:rFonts w:ascii="Montserrat Light" w:hAnsi="Montserrat Light"/>
          <w:lang w:val="es-PR"/>
        </w:rPr>
        <w:t xml:space="preserve"> </w:t>
      </w:r>
      <w:r w:rsidR="00597127" w:rsidRPr="00197B94">
        <w:rPr>
          <w:rFonts w:ascii="Montserrat Light" w:hAnsi="Montserrat Light"/>
          <w:lang w:val="es-PR"/>
        </w:rPr>
        <w:t xml:space="preserve"> </w:t>
      </w:r>
    </w:p>
    <w:p w14:paraId="6D75EB79" w14:textId="77777777" w:rsidR="00C55480" w:rsidRDefault="00C55480" w:rsidP="00197B94">
      <w:pPr>
        <w:spacing w:line="360" w:lineRule="auto"/>
        <w:jc w:val="both"/>
        <w:rPr>
          <w:rFonts w:ascii="Montserrat Medium" w:eastAsiaTheme="majorEastAsia" w:hAnsi="Montserrat Medium" w:cstheme="majorBidi"/>
          <w:b/>
          <w:bCs/>
          <w:caps/>
          <w:color w:val="AF4E12" w:themeColor="accent1" w:themeShade="BF"/>
          <w:lang w:val="es-PR"/>
        </w:rPr>
      </w:pPr>
    </w:p>
    <w:p w14:paraId="7BCC3335" w14:textId="2FD730BF" w:rsidR="00F73923" w:rsidRPr="004E4FB3" w:rsidRDefault="00B41184" w:rsidP="00197B94">
      <w:pPr>
        <w:spacing w:line="360" w:lineRule="auto"/>
        <w:jc w:val="both"/>
        <w:rPr>
          <w:rFonts w:ascii="Montserrat Medium" w:eastAsiaTheme="majorEastAsia" w:hAnsi="Montserrat Medium" w:cstheme="majorBidi"/>
          <w:b/>
          <w:bCs/>
          <w:caps/>
          <w:color w:val="AF4E12" w:themeColor="accent1" w:themeShade="BF"/>
          <w:lang w:val="es-PR"/>
        </w:rPr>
      </w:pPr>
      <w:r w:rsidRPr="004E4FB3">
        <w:rPr>
          <w:rFonts w:ascii="Montserrat Medium" w:eastAsiaTheme="majorEastAsia" w:hAnsi="Montserrat Medium" w:cstheme="majorBidi"/>
          <w:b/>
          <w:bCs/>
          <w:caps/>
          <w:color w:val="AF4E12" w:themeColor="accent1" w:themeShade="BF"/>
          <w:lang w:val="es-PR"/>
        </w:rPr>
        <w:t xml:space="preserve">Asistencia Técnica </w:t>
      </w:r>
    </w:p>
    <w:p w14:paraId="63D58378" w14:textId="43BD40CA" w:rsidR="00B41184" w:rsidRPr="00197B94" w:rsidRDefault="00D400A2" w:rsidP="00197B94">
      <w:pPr>
        <w:spacing w:line="360" w:lineRule="auto"/>
        <w:jc w:val="both"/>
        <w:rPr>
          <w:rFonts w:ascii="Montserrat Light" w:hAnsi="Montserrat Light" w:cstheme="majorHAnsi"/>
          <w:b/>
          <w:color w:val="AF4E12" w:themeColor="accent1" w:themeShade="BF"/>
          <w:lang w:val="es-PR"/>
        </w:rPr>
      </w:pPr>
      <w:r w:rsidRPr="00197B94">
        <w:rPr>
          <w:rFonts w:ascii="Montserrat Light" w:hAnsi="Montserrat Light"/>
          <w:noProof/>
          <w:lang w:val="es-PR" w:eastAsia="es-PR"/>
        </w:rPr>
        <w:drawing>
          <wp:anchor distT="0" distB="0" distL="114300" distR="114300" simplePos="0" relativeHeight="251662336" behindDoc="0" locked="0" layoutInCell="1" allowOverlap="1" wp14:anchorId="16636935" wp14:editId="0D10178F">
            <wp:simplePos x="0" y="0"/>
            <wp:positionH relativeFrom="column">
              <wp:posOffset>4890995</wp:posOffset>
            </wp:positionH>
            <wp:positionV relativeFrom="paragraph">
              <wp:posOffset>640005</wp:posOffset>
            </wp:positionV>
            <wp:extent cx="1549400" cy="13728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127" w:rsidRPr="00197B94">
        <w:rPr>
          <w:rFonts w:ascii="Montserrat Light" w:hAnsi="Montserrat Light" w:cs="Times New Roman"/>
          <w:noProof/>
          <w:color w:val="auto"/>
          <w:kern w:val="0"/>
          <w:lang w:val="es-PR" w:eastAsia="es-PR"/>
          <w14:ligatures w14:val="none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4B096093" wp14:editId="07DB0B2A">
                <wp:simplePos x="0" y="0"/>
                <wp:positionH relativeFrom="margin">
                  <wp:posOffset>-76200</wp:posOffset>
                </wp:positionH>
                <wp:positionV relativeFrom="paragraph">
                  <wp:posOffset>495935</wp:posOffset>
                </wp:positionV>
                <wp:extent cx="4743450" cy="1682750"/>
                <wp:effectExtent l="0" t="0" r="0" b="0"/>
                <wp:wrapTopAndBottom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8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AD0C0" w14:textId="77777777" w:rsidR="00597127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sz w:val="24"/>
                                <w:szCs w:val="24"/>
                                <w:lang w:val="es-P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sz w:val="22"/>
                                <w:szCs w:val="24"/>
                                <w:lang w:val="es-PR"/>
                              </w:rPr>
                              <w:t xml:space="preserve">Contacto: </w:t>
                            </w:r>
                            <w:r>
                              <w:rPr>
                                <w:iCs/>
                                <w:color w:val="AF4E12" w:themeColor="accent1" w:themeShade="BF"/>
                                <w:sz w:val="22"/>
                                <w:szCs w:val="24"/>
                                <w:lang w:val="es-PR"/>
                              </w:rPr>
                              <w:t>Sonia Montañez, Directora Interina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sz w:val="22"/>
                                <w:szCs w:val="24"/>
                                <w:lang w:val="es-PR"/>
                              </w:rPr>
                              <w:t xml:space="preserve"> </w:t>
                            </w:r>
                          </w:p>
                          <w:p w14:paraId="1CB73E6D" w14:textId="77777777" w:rsidR="00597127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lang w:val="es-P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lang w:val="es-PR"/>
                              </w:rPr>
                              <w:t>Oficina de Coordinación Federal (OCF)</w:t>
                            </w:r>
                          </w:p>
                          <w:p w14:paraId="3CE2ABEC" w14:textId="77777777" w:rsidR="00597127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F4E12" w:themeColor="accent1" w:themeShade="BF"/>
                                <w:lang w:val="es-PR"/>
                              </w:rPr>
                            </w:pPr>
                          </w:p>
                          <w:p w14:paraId="5EEA4BC8" w14:textId="77777777" w:rsidR="00597127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F4E12" w:themeColor="accent1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  <w:lang w:val="es-PR"/>
                              </w:rPr>
                              <w:t>Teléfono:</w:t>
                            </w:r>
                            <w:r>
                              <w:rPr>
                                <w:i/>
                                <w:iCs/>
                                <w:color w:val="AF4E12" w:themeColor="accent1" w:themeShade="BF"/>
                              </w:rPr>
                              <w:t xml:space="preserve"> (787) 721-8787 Ext. 1600/ 1601/ 1750 </w:t>
                            </w:r>
                          </w:p>
                          <w:p w14:paraId="5D6A29B2" w14:textId="64077B45" w:rsidR="00597127" w:rsidRPr="006A18CB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</w:rPr>
                              <w:t>Website:</w:t>
                            </w:r>
                            <w:r>
                              <w:rPr>
                                <w:i/>
                                <w:iCs/>
                                <w:color w:val="AF4E12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63238"/>
                                <w:sz w:val="24"/>
                              </w:rPr>
                              <w:t> </w:t>
                            </w:r>
                            <w:r w:rsidR="006A18CB">
                              <w:rPr>
                                <w:rFonts w:cs="Arial"/>
                                <w:color w:val="2E6279" w:themeColor="accent4" w:themeShade="BF"/>
                                <w:u w:val="single"/>
                              </w:rPr>
                              <w:fldChar w:fldCharType="begin"/>
                            </w:r>
                            <w:r w:rsidR="006A18CB">
                              <w:rPr>
                                <w:rFonts w:cs="Arial"/>
                                <w:color w:val="2E6279" w:themeColor="accent4" w:themeShade="BF"/>
                                <w:u w:val="single"/>
                              </w:rPr>
                              <w:instrText xml:space="preserve"> HYPERLINK "https://www.google.com/url?q=https://act.dtop.pr.gov/coordinacion-federal/&amp;sa=D&amp;source=hangouts&amp;ust=1564253980850000&amp;usg=AFQjCNGJxbcB8XooDKL6yGwerHyboYjleQ" \t "_blank" </w:instrText>
                            </w:r>
                            <w:r w:rsidR="006A18CB">
                              <w:rPr>
                                <w:rFonts w:cs="Arial"/>
                                <w:color w:val="2E6279" w:themeColor="accent4" w:themeShade="BF"/>
                                <w:u w:val="single"/>
                              </w:rPr>
                              <w:fldChar w:fldCharType="separate"/>
                            </w:r>
                            <w:r w:rsidRPr="006A18CB">
                              <w:rPr>
                                <w:rStyle w:val="Hyperlink"/>
                                <w:rFonts w:cs="Arial"/>
                                <w:color w:val="2E6279" w:themeColor="accent4" w:themeShade="BF"/>
                              </w:rPr>
                              <w:t>https://act.dtop.pr.gov/coordinacion-federal</w:t>
                            </w:r>
                            <w:r w:rsidRPr="006A18CB">
                              <w:rPr>
                                <w:rStyle w:val="Hyperlink"/>
                                <w:rFonts w:ascii="Arial" w:hAnsi="Arial" w:cs="Arial"/>
                                <w:color w:val="2E6279" w:themeColor="accent4" w:themeShade="BF"/>
                                <w:sz w:val="24"/>
                              </w:rPr>
                              <w:t>/</w:t>
                            </w:r>
                          </w:p>
                          <w:p w14:paraId="4CCE7D09" w14:textId="2FD091F0" w:rsidR="00597127" w:rsidRDefault="006A18CB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color w:val="AF4E12" w:themeColor="accent1" w:themeShade="BF"/>
                              </w:rPr>
                            </w:pPr>
                            <w:r>
                              <w:rPr>
                                <w:rFonts w:cs="Arial"/>
                                <w:color w:val="2E6279" w:themeColor="accent4" w:themeShade="BF"/>
                                <w:u w:val="single"/>
                              </w:rPr>
                              <w:fldChar w:fldCharType="end"/>
                            </w:r>
                            <w:r w:rsidR="00597127">
                              <w:rPr>
                                <w:b/>
                                <w:i/>
                                <w:iCs/>
                                <w:color w:val="AF4E12" w:themeColor="accent1" w:themeShade="BF"/>
                              </w:rPr>
                              <w:t>Email:</w:t>
                            </w:r>
                            <w:r w:rsidR="00597127">
                              <w:rPr>
                                <w:i/>
                                <w:iCs/>
                                <w:color w:val="AF4E12" w:themeColor="accent1" w:themeShade="BF"/>
                              </w:rPr>
                              <w:t xml:space="preserve">  </w:t>
                            </w:r>
                            <w:hyperlink r:id="rId12" w:history="1">
                              <w:r w:rsidR="00597127">
                                <w:rPr>
                                  <w:rStyle w:val="Hyperlink"/>
                                  <w:i/>
                                  <w:color w:val="2E6279" w:themeColor="accent4" w:themeShade="BF"/>
                                </w:rPr>
                                <w:t>ocf@dtop.pr.gov</w:t>
                              </w:r>
                              <w:r w:rsidR="00597127">
                                <w:rPr>
                                  <w:rStyle w:val="Hyperlink"/>
                                  <w:i/>
                                  <w:iCs/>
                                </w:rPr>
                                <w:t xml:space="preserve">  </w:t>
                              </w:r>
                            </w:hyperlink>
                            <w:r w:rsidR="00597127">
                              <w:rPr>
                                <w:i/>
                                <w:iCs/>
                                <w:color w:val="AF4E12" w:themeColor="accent1" w:themeShade="BF"/>
                              </w:rPr>
                              <w:t xml:space="preserve"> </w:t>
                            </w:r>
                          </w:p>
                          <w:p w14:paraId="289FA746" w14:textId="77777777" w:rsidR="00597127" w:rsidRDefault="00597127" w:rsidP="00597127">
                            <w:pPr>
                              <w:pBdr>
                                <w:top w:val="single" w:sz="24" w:space="8" w:color="E76A1D" w:themeColor="accent1"/>
                                <w:bottom w:val="single" w:sz="24" w:space="8" w:color="E76A1D" w:themeColor="accent1"/>
                              </w:pBdr>
                              <w:spacing w:after="0"/>
                              <w:rPr>
                                <w:i/>
                                <w:color w:val="AF4E12" w:themeColor="accent1" w:themeShade="BF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6093" id="Text Box 307" o:spid="_x0000_s1027" type="#_x0000_t202" style="position:absolute;left:0;text-align:left;margin-left:-6pt;margin-top:39.05pt;width:373.5pt;height:132.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" filled="f" stroked="f">
                <v:textbox>
                  <w:txbxContent>
                    <w:p w14:paraId="41CAD0C0" w14:textId="77777777" w:rsidR="00597127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b/>
                          <w:i/>
                          <w:iCs/>
                          <w:color w:val="AF4E12" w:themeColor="accent1" w:themeShade="BF"/>
                          <w:sz w:val="24"/>
                          <w:szCs w:val="24"/>
                          <w:lang w:val="es-PR"/>
                        </w:rPr>
                      </w:pPr>
                      <w:r>
                        <w:rPr>
                          <w:b/>
                          <w:i/>
                          <w:iCs/>
                          <w:color w:val="AF4E12" w:themeColor="accent1" w:themeShade="BF"/>
                          <w:sz w:val="22"/>
                          <w:szCs w:val="24"/>
                          <w:lang w:val="es-PR"/>
                        </w:rPr>
                        <w:t xml:space="preserve">Contacto: </w:t>
                      </w:r>
                      <w:r>
                        <w:rPr>
                          <w:iCs/>
                          <w:color w:val="AF4E12" w:themeColor="accent1" w:themeShade="BF"/>
                          <w:sz w:val="22"/>
                          <w:szCs w:val="24"/>
                          <w:lang w:val="es-PR"/>
                        </w:rPr>
                        <w:t>Sonia Montañez, Directora Interina</w:t>
                      </w:r>
                      <w:r>
                        <w:rPr>
                          <w:b/>
                          <w:i/>
                          <w:iCs/>
                          <w:color w:val="AF4E12" w:themeColor="accent1" w:themeShade="BF"/>
                          <w:sz w:val="22"/>
                          <w:szCs w:val="24"/>
                          <w:lang w:val="es-PR"/>
                        </w:rPr>
                        <w:t xml:space="preserve"> </w:t>
                      </w:r>
                    </w:p>
                    <w:p w14:paraId="1CB73E6D" w14:textId="77777777" w:rsidR="00597127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b/>
                          <w:i/>
                          <w:iCs/>
                          <w:color w:val="AF4E12" w:themeColor="accent1" w:themeShade="BF"/>
                          <w:lang w:val="es-PR"/>
                        </w:rPr>
                      </w:pPr>
                      <w:r>
                        <w:rPr>
                          <w:b/>
                          <w:i/>
                          <w:iCs/>
                          <w:color w:val="AF4E12" w:themeColor="accent1" w:themeShade="BF"/>
                          <w:lang w:val="es-PR"/>
                        </w:rPr>
                        <w:t>Oficina de Coordinación Federal (OCF)</w:t>
                      </w:r>
                    </w:p>
                    <w:p w14:paraId="3CE2ABEC" w14:textId="77777777" w:rsidR="00597127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i/>
                          <w:iCs/>
                          <w:color w:val="AF4E12" w:themeColor="accent1" w:themeShade="BF"/>
                          <w:lang w:val="es-PR"/>
                        </w:rPr>
                      </w:pPr>
                    </w:p>
                    <w:p w14:paraId="5EEA4BC8" w14:textId="77777777" w:rsidR="00597127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i/>
                          <w:iCs/>
                          <w:color w:val="AF4E12" w:themeColor="accent1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AF4E12" w:themeColor="accent1" w:themeShade="BF"/>
                          <w:lang w:val="es-PR"/>
                        </w:rPr>
                        <w:t>Teléfono:</w:t>
                      </w:r>
                      <w:r>
                        <w:rPr>
                          <w:i/>
                          <w:iCs/>
                          <w:color w:val="AF4E12" w:themeColor="accent1" w:themeShade="BF"/>
                        </w:rPr>
                        <w:t xml:space="preserve"> (787) 721-8787 Ext. 1600/ 1601/ 1750 </w:t>
                      </w:r>
                    </w:p>
                    <w:p w14:paraId="5D6A29B2" w14:textId="64077B45" w:rsidR="00597127" w:rsidRPr="006A18CB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rStyle w:val="Hyperlink"/>
                        </w:rPr>
                      </w:pPr>
                      <w:r>
                        <w:rPr>
                          <w:b/>
                          <w:i/>
                          <w:iCs/>
                          <w:color w:val="AF4E12" w:themeColor="accent1" w:themeShade="BF"/>
                        </w:rPr>
                        <w:t>Website:</w:t>
                      </w:r>
                      <w:r>
                        <w:rPr>
                          <w:i/>
                          <w:iCs/>
                          <w:color w:val="AF4E12" w:themeColor="accent1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63238"/>
                          <w:sz w:val="24"/>
                        </w:rPr>
                        <w:t> </w:t>
                      </w:r>
                      <w:r w:rsidR="006A18CB">
                        <w:rPr>
                          <w:rFonts w:cs="Arial"/>
                          <w:color w:val="2E6279" w:themeColor="accent4" w:themeShade="BF"/>
                          <w:u w:val="single"/>
                        </w:rPr>
                        <w:fldChar w:fldCharType="begin"/>
                      </w:r>
                      <w:r w:rsidR="006A18CB">
                        <w:rPr>
                          <w:rFonts w:cs="Arial"/>
                          <w:color w:val="2E6279" w:themeColor="accent4" w:themeShade="BF"/>
                          <w:u w:val="single"/>
                        </w:rPr>
                        <w:instrText xml:space="preserve"> HYPERLINK "https://www.google.com/url?q=https://act.dtop.pr.gov/coordinacion-federal/&amp;sa=D&amp;source=hangouts&amp;ust=1564253980850000&amp;usg=AFQjCNGJxbcB8XooDKL6yGwerHyboYjleQ" \t "_blank" </w:instrText>
                      </w:r>
                      <w:r w:rsidR="006A18CB">
                        <w:rPr>
                          <w:rFonts w:cs="Arial"/>
                          <w:color w:val="2E6279" w:themeColor="accent4" w:themeShade="BF"/>
                          <w:u w:val="single"/>
                        </w:rPr>
                        <w:fldChar w:fldCharType="separate"/>
                      </w:r>
                      <w:r w:rsidRPr="006A18CB">
                        <w:rPr>
                          <w:rStyle w:val="Hyperlink"/>
                          <w:rFonts w:cs="Arial"/>
                          <w:color w:val="2E6279" w:themeColor="accent4" w:themeShade="BF"/>
                        </w:rPr>
                        <w:t>https://act.dtop.pr.gov/coordinacion-federal</w:t>
                      </w:r>
                      <w:r w:rsidRPr="006A18CB">
                        <w:rPr>
                          <w:rStyle w:val="Hyperlink"/>
                          <w:rFonts w:ascii="Arial" w:hAnsi="Arial" w:cs="Arial"/>
                          <w:color w:val="2E6279" w:themeColor="accent4" w:themeShade="BF"/>
                          <w:sz w:val="24"/>
                        </w:rPr>
                        <w:t>/</w:t>
                      </w:r>
                    </w:p>
                    <w:p w14:paraId="4CCE7D09" w14:textId="2FD091F0" w:rsidR="00597127" w:rsidRDefault="006A18CB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color w:val="AF4E12" w:themeColor="accent1" w:themeShade="BF"/>
                        </w:rPr>
                      </w:pPr>
                      <w:r>
                        <w:rPr>
                          <w:rFonts w:cs="Arial"/>
                          <w:color w:val="2E6279" w:themeColor="accent4" w:themeShade="BF"/>
                          <w:u w:val="single"/>
                        </w:rPr>
                        <w:fldChar w:fldCharType="end"/>
                      </w:r>
                      <w:r w:rsidR="00597127">
                        <w:rPr>
                          <w:b/>
                          <w:i/>
                          <w:iCs/>
                          <w:color w:val="AF4E12" w:themeColor="accent1" w:themeShade="BF"/>
                        </w:rPr>
                        <w:t>Email:</w:t>
                      </w:r>
                      <w:r w:rsidR="00597127">
                        <w:rPr>
                          <w:i/>
                          <w:iCs/>
                          <w:color w:val="AF4E12" w:themeColor="accent1" w:themeShade="BF"/>
                        </w:rPr>
                        <w:t xml:space="preserve">  </w:t>
                      </w:r>
                      <w:hyperlink r:id="rId13" w:history="1">
                        <w:r w:rsidR="00597127">
                          <w:rPr>
                            <w:rStyle w:val="Hyperlink"/>
                            <w:i/>
                            <w:color w:val="2E6279" w:themeColor="accent4" w:themeShade="BF"/>
                          </w:rPr>
                          <w:t>ocf@dtop.pr.gov</w:t>
                        </w:r>
                        <w:r w:rsidR="00597127">
                          <w:rPr>
                            <w:rStyle w:val="Hyperlink"/>
                            <w:i/>
                            <w:iCs/>
                          </w:rPr>
                          <w:t xml:space="preserve">  </w:t>
                        </w:r>
                      </w:hyperlink>
                      <w:r w:rsidR="00597127">
                        <w:rPr>
                          <w:i/>
                          <w:iCs/>
                          <w:color w:val="AF4E12" w:themeColor="accent1" w:themeShade="BF"/>
                        </w:rPr>
                        <w:t xml:space="preserve"> </w:t>
                      </w:r>
                    </w:p>
                    <w:p w14:paraId="289FA746" w14:textId="77777777" w:rsidR="00597127" w:rsidRDefault="00597127" w:rsidP="00597127">
                      <w:pPr>
                        <w:pBdr>
                          <w:top w:val="single" w:sz="24" w:space="8" w:color="E76A1D" w:themeColor="accent1"/>
                          <w:bottom w:val="single" w:sz="24" w:space="8" w:color="E76A1D" w:themeColor="accent1"/>
                        </w:pBdr>
                        <w:spacing w:after="0"/>
                        <w:rPr>
                          <w:i/>
                          <w:color w:val="AF4E12" w:themeColor="accent1" w:themeShade="BF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41184" w:rsidRPr="00197B94">
        <w:rPr>
          <w:rFonts w:ascii="Montserrat Light" w:hAnsi="Montserrat Light"/>
          <w:lang w:val="es-PR"/>
        </w:rPr>
        <w:t xml:space="preserve">La OCF tiene el personal especializado y disponible para brindarle el asesoramiento técnico </w:t>
      </w:r>
      <w:r w:rsidR="004E4FB3">
        <w:rPr>
          <w:rFonts w:ascii="Montserrat Light" w:hAnsi="Montserrat Light"/>
          <w:lang w:val="es-PR"/>
        </w:rPr>
        <w:t xml:space="preserve">para </w:t>
      </w:r>
      <w:r w:rsidR="00B41184" w:rsidRPr="00197B94">
        <w:rPr>
          <w:rFonts w:ascii="Montserrat Light" w:hAnsi="Montserrat Light"/>
          <w:lang w:val="es-PR"/>
        </w:rPr>
        <w:t>completar los documentos y formularios para radicar su petición.</w:t>
      </w:r>
      <w:r w:rsidR="00956322" w:rsidRPr="00197B94">
        <w:rPr>
          <w:rFonts w:ascii="Montserrat Light" w:hAnsi="Montserrat Light"/>
          <w:noProof/>
          <w:lang w:val="es-PR"/>
        </w:rPr>
        <w:t xml:space="preserve"> </w:t>
      </w:r>
    </w:p>
    <w:p w14:paraId="4D1E0F68" w14:textId="77777777" w:rsidR="00A82319" w:rsidRPr="00197B94" w:rsidRDefault="00A82319" w:rsidP="00197B94">
      <w:pPr>
        <w:jc w:val="both"/>
        <w:rPr>
          <w:rFonts w:ascii="Montserrat Light" w:hAnsi="Montserrat Light"/>
          <w:noProof/>
          <w:lang w:val="es-PR"/>
        </w:rPr>
      </w:pPr>
    </w:p>
    <w:sectPr w:rsidR="00A82319" w:rsidRPr="00197B94">
      <w:footerReference w:type="default" r:id="rId14"/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86654" w14:textId="77777777" w:rsidR="00BE66D4" w:rsidRDefault="00BE66D4">
      <w:pPr>
        <w:spacing w:after="0" w:line="240" w:lineRule="auto"/>
      </w:pPr>
      <w:r>
        <w:separator/>
      </w:r>
    </w:p>
  </w:endnote>
  <w:endnote w:type="continuationSeparator" w:id="0">
    <w:p w14:paraId="4CFE0AF8" w14:textId="77777777" w:rsidR="00BE66D4" w:rsidRDefault="00BE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E328E" w14:textId="6B55D49D" w:rsidR="004D4C5C" w:rsidRDefault="00F4475D">
    <w:pPr>
      <w:pStyle w:val="Footer"/>
    </w:pPr>
    <w:r w:rsidRPr="00F4475D">
      <mc:AlternateContent>
        <mc:Choice Requires="wpg">
          <w:drawing>
            <wp:anchor distT="0" distB="0" distL="114300" distR="114300" simplePos="0" relativeHeight="251645952" behindDoc="0" locked="0" layoutInCell="1" allowOverlap="1" wp14:anchorId="56CA85D7" wp14:editId="0FA89C63">
              <wp:simplePos x="0" y="0"/>
              <wp:positionH relativeFrom="column">
                <wp:posOffset>3572933</wp:posOffset>
              </wp:positionH>
              <wp:positionV relativeFrom="paragraph">
                <wp:posOffset>-229235</wp:posOffset>
              </wp:positionV>
              <wp:extent cx="3457575" cy="819150"/>
              <wp:effectExtent l="0" t="0" r="9525" b="0"/>
              <wp:wrapNone/>
              <wp:docPr id="3" name="Group 4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7575" cy="819150"/>
                        <a:chOff x="0" y="0"/>
                        <a:chExt cx="3457575" cy="81915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225"/>
                          <a:ext cx="1390650" cy="7969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8262" y="201613"/>
                          <a:ext cx="1420813" cy="503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11462" y="0"/>
                          <a:ext cx="646113" cy="685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18D303" id="Group 4" o:spid="_x0000_s1026" style="position:absolute;margin-left:281.35pt;margin-top:-18.05pt;width:272.25pt;height:64.5pt;z-index:251645952" coordsize="34575,819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222;width:1390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">
                <v:imagedata r:id="rId5" r:href="rId6"/>
              </v:shape>
              <v:shape id="Picture 5" o:spid="_x0000_s1028" type="#_x0000_t75" style="position:absolute;left:13382;top:2016;width:14208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">
                <v:imagedata r:id="rId7" o:title=""/>
              </v:shape>
              <v:shape id="Picture 6" o:spid="_x0000_s1029" type="#_x0000_t75" style="position:absolute;left:28114;width:646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  <w:r w:rsidR="004D4C5C">
      <w:t>Rev.0</w:t>
    </w:r>
    <w:r w:rsidR="007858DC">
      <w:t>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63F02" w14:textId="77777777" w:rsidR="00BE66D4" w:rsidRDefault="00BE66D4">
      <w:pPr>
        <w:spacing w:after="0" w:line="240" w:lineRule="auto"/>
      </w:pPr>
      <w:r>
        <w:separator/>
      </w:r>
    </w:p>
  </w:footnote>
  <w:footnote w:type="continuationSeparator" w:id="0">
    <w:p w14:paraId="6E4A4124" w14:textId="77777777" w:rsidR="00BE66D4" w:rsidRDefault="00BE66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2BD"/>
    <w:rsid w:val="000511E6"/>
    <w:rsid w:val="00065D7E"/>
    <w:rsid w:val="000B0F71"/>
    <w:rsid w:val="000C7E4C"/>
    <w:rsid w:val="00107742"/>
    <w:rsid w:val="00113D57"/>
    <w:rsid w:val="00121E4E"/>
    <w:rsid w:val="0016185B"/>
    <w:rsid w:val="00192FF5"/>
    <w:rsid w:val="00197B94"/>
    <w:rsid w:val="00197EFA"/>
    <w:rsid w:val="001A5291"/>
    <w:rsid w:val="002265EE"/>
    <w:rsid w:val="002C0889"/>
    <w:rsid w:val="003333A4"/>
    <w:rsid w:val="00334FC8"/>
    <w:rsid w:val="003440E5"/>
    <w:rsid w:val="003E7583"/>
    <w:rsid w:val="00417FAF"/>
    <w:rsid w:val="004970A8"/>
    <w:rsid w:val="004D4C5C"/>
    <w:rsid w:val="004E4FB3"/>
    <w:rsid w:val="00597127"/>
    <w:rsid w:val="005A3663"/>
    <w:rsid w:val="006A18CB"/>
    <w:rsid w:val="00716FCE"/>
    <w:rsid w:val="00722968"/>
    <w:rsid w:val="00760420"/>
    <w:rsid w:val="0076555C"/>
    <w:rsid w:val="007858DC"/>
    <w:rsid w:val="00826DEB"/>
    <w:rsid w:val="0084729D"/>
    <w:rsid w:val="008956E6"/>
    <w:rsid w:val="00895C61"/>
    <w:rsid w:val="00896AD5"/>
    <w:rsid w:val="00956322"/>
    <w:rsid w:val="00973CE9"/>
    <w:rsid w:val="009A2970"/>
    <w:rsid w:val="009E4E53"/>
    <w:rsid w:val="00A15395"/>
    <w:rsid w:val="00A22B09"/>
    <w:rsid w:val="00A82319"/>
    <w:rsid w:val="00AD26AE"/>
    <w:rsid w:val="00B41184"/>
    <w:rsid w:val="00B652BD"/>
    <w:rsid w:val="00B96EE0"/>
    <w:rsid w:val="00BB17E6"/>
    <w:rsid w:val="00BC4C92"/>
    <w:rsid w:val="00BE66D4"/>
    <w:rsid w:val="00C55480"/>
    <w:rsid w:val="00C66108"/>
    <w:rsid w:val="00C751A5"/>
    <w:rsid w:val="00CD5416"/>
    <w:rsid w:val="00D36EC5"/>
    <w:rsid w:val="00D400A2"/>
    <w:rsid w:val="00D458DD"/>
    <w:rsid w:val="00D933B2"/>
    <w:rsid w:val="00DB452C"/>
    <w:rsid w:val="00DC0A95"/>
    <w:rsid w:val="00E35E7A"/>
    <w:rsid w:val="00ED1AF6"/>
    <w:rsid w:val="00F0141C"/>
    <w:rsid w:val="00F05154"/>
    <w:rsid w:val="00F4475D"/>
    <w:rsid w:val="00F7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C4C3C2"/>
  <w15:chartTrackingRefBased/>
  <w15:docId w15:val="{DC86C713-E9FE-4236-AD16-89D2C175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59712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18C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400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cf@dtop.pr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cf@dtop.pr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ct.dtop.pr.gov/coordinacion-feder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5.wmf"/><Relationship Id="rId7" Type="http://schemas.openxmlformats.org/officeDocument/2006/relationships/image" Target="media/image8.wmf"/><Relationship Id="rId2" Type="http://schemas.openxmlformats.org/officeDocument/2006/relationships/image" Target="cid:image007.png@01D32016.044D23D0" TargetMode="External"/><Relationship Id="rId1" Type="http://schemas.openxmlformats.org/officeDocument/2006/relationships/image" Target="media/image4.png"/><Relationship Id="rId6" Type="http://schemas.openxmlformats.org/officeDocument/2006/relationships/image" Target="cid:image007.png@01D32016.044D23D0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olcock\AppData\Local\Packages\Microsoft.Office.Desktop_8wekyb3d8bbwe\LocalCache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659FF5E-79CB-4C16-849E-B8E48F3185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2</TotalTime>
  <Pages>2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Luraida M. Rivera Maldonado</dc:creator>
  <cp:keywords/>
  <cp:lastModifiedBy>Vivian Rivera Vázquez</cp:lastModifiedBy>
  <cp:revision>2</cp:revision>
  <cp:lastPrinted>2019-07-26T20:49:00Z</cp:lastPrinted>
  <dcterms:created xsi:type="dcterms:W3CDTF">2021-04-06T19:13:00Z</dcterms:created>
  <dcterms:modified xsi:type="dcterms:W3CDTF">2021-04-06T19:13:00Z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