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682CE0" w14:textId="033FA27C" w:rsidR="00A82319" w:rsidRPr="006A7F7B" w:rsidRDefault="00C64719" w:rsidP="006A7F7B">
      <w:pPr>
        <w:spacing w:line="276" w:lineRule="auto"/>
        <w:jc w:val="both"/>
        <w:rPr>
          <w:rFonts w:ascii="Montserrat Medium" w:hAnsi="Montserrat Medium" w:cstheme="majorHAnsi"/>
          <w:b/>
          <w:color w:val="5A6278"/>
          <w:spacing w:val="-1"/>
          <w:sz w:val="32"/>
          <w:szCs w:val="32"/>
          <w:lang w:val="es-PR"/>
        </w:rPr>
      </w:pPr>
      <w:r w:rsidRPr="006A7F7B">
        <w:rPr>
          <w:rFonts w:ascii="Montserrat Medium" w:hAnsi="Montserrat Medium" w:cstheme="majorHAnsi"/>
          <w:b/>
          <w:noProof/>
          <w:sz w:val="32"/>
          <w:szCs w:val="32"/>
          <w:lang w:val="es-P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5831E2" wp14:editId="64425059">
                <wp:simplePos x="0" y="0"/>
                <wp:positionH relativeFrom="column">
                  <wp:posOffset>4647565</wp:posOffset>
                </wp:positionH>
                <wp:positionV relativeFrom="paragraph">
                  <wp:posOffset>591396</wp:posOffset>
                </wp:positionV>
                <wp:extent cx="2200275" cy="6381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6381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1B7E16" w14:textId="6E509256" w:rsidR="00C64719" w:rsidRPr="00C64719" w:rsidRDefault="00C64719">
                            <w:pP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Añ</w:t>
                            </w:r>
                            <w:r w:rsidRPr="00C64719">
                              <w:rPr>
                                <w:lang w:val="es-ES"/>
                              </w:rPr>
                              <w:t xml:space="preserve">adir </w:t>
                            </w:r>
                            <w:proofErr w:type="gramStart"/>
                            <w:r>
                              <w:rPr>
                                <w:lang w:val="es-ES"/>
                              </w:rPr>
                              <w:t>link</w:t>
                            </w:r>
                            <w:proofErr w:type="gramEnd"/>
                            <w:r>
                              <w:rPr>
                                <w:lang w:val="es-ES"/>
                              </w:rPr>
                              <w:t xml:space="preserve"> que lleve a la página de FTA, específicamente a la Circular del programa.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831E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65.95pt;margin-top:46.55pt;width:173.25pt;height:5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" fillcolor="#ffc000" strokeweight=".5pt">
                <v:textbox>
                  <w:txbxContent>
                    <w:p w14:paraId="3C1B7E16" w14:textId="6E509256" w:rsidR="00C64719" w:rsidRPr="00C64719" w:rsidRDefault="00C64719">
                      <w:pPr>
                        <w:rPr>
                          <w:rFonts w:ascii="Times New Roman" w:hAnsi="Times New Roman" w:cs="Times New Roman"/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Añ</w:t>
                      </w:r>
                      <w:r w:rsidRPr="00C64719">
                        <w:rPr>
                          <w:lang w:val="es-ES"/>
                        </w:rPr>
                        <w:t xml:space="preserve">adir </w:t>
                      </w:r>
                      <w:proofErr w:type="gramStart"/>
                      <w:r>
                        <w:rPr>
                          <w:lang w:val="es-ES"/>
                        </w:rPr>
                        <w:t>link</w:t>
                      </w:r>
                      <w:proofErr w:type="gramEnd"/>
                      <w:r>
                        <w:rPr>
                          <w:lang w:val="es-ES"/>
                        </w:rPr>
                        <w:t xml:space="preserve"> que lleve a la página de FTA, específicamente a la Circular del programa.  </w:t>
                      </w:r>
                    </w:p>
                  </w:txbxContent>
                </v:textbox>
              </v:shape>
            </w:pict>
          </mc:Fallback>
        </mc:AlternateContent>
      </w:r>
      <w:r w:rsidRPr="006A7F7B">
        <w:rPr>
          <w:rFonts w:ascii="Montserrat Medium" w:hAnsi="Montserrat Medium" w:cstheme="majorHAnsi"/>
          <w:b/>
          <w:noProof/>
          <w:sz w:val="32"/>
          <w:szCs w:val="32"/>
          <w:lang w:val="es-P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BD89C5" wp14:editId="4ED73547">
                <wp:simplePos x="0" y="0"/>
                <wp:positionH relativeFrom="column">
                  <wp:posOffset>4114800</wp:posOffset>
                </wp:positionH>
                <wp:positionV relativeFrom="paragraph">
                  <wp:posOffset>665480</wp:posOffset>
                </wp:positionV>
                <wp:extent cx="533400" cy="323850"/>
                <wp:effectExtent l="19050" t="19050" r="19050" b="38100"/>
                <wp:wrapNone/>
                <wp:docPr id="5" name="Arrow: Lef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2385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42D39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5" o:spid="_x0000_s1026" type="#_x0000_t66" style="position:absolute;margin-left:324pt;margin-top:52.4pt;width:42pt;height:2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" adj="6557" fillcolor="#ffc000" strokecolor="#74340c [1604]" strokeweight="1pt"/>
            </w:pict>
          </mc:Fallback>
        </mc:AlternateContent>
      </w:r>
      <w:r w:rsidR="00B476A7" w:rsidRPr="006A7F7B">
        <w:rPr>
          <w:rFonts w:ascii="Montserrat Medium" w:hAnsi="Montserrat Medium" w:cstheme="majorHAnsi"/>
          <w:b/>
          <w:sz w:val="32"/>
          <w:szCs w:val="32"/>
          <w:lang w:val="es-PR"/>
        </w:rPr>
        <w:t>Programa para la Planificación de la Transportación en Áreas Metropolitanas y a nivel</w:t>
      </w:r>
      <w:r w:rsidR="002B0CCE" w:rsidRPr="006A7F7B">
        <w:rPr>
          <w:rFonts w:ascii="Montserrat Medium" w:hAnsi="Montserrat Medium" w:cstheme="majorHAnsi"/>
          <w:b/>
          <w:sz w:val="32"/>
          <w:szCs w:val="32"/>
          <w:lang w:val="es-PR"/>
        </w:rPr>
        <w:t xml:space="preserve"> </w:t>
      </w:r>
      <w:r w:rsidR="00567382" w:rsidRPr="006A7F7B">
        <w:rPr>
          <w:rFonts w:ascii="Montserrat Medium" w:hAnsi="Montserrat Medium" w:cstheme="majorHAnsi"/>
          <w:b/>
          <w:sz w:val="32"/>
          <w:szCs w:val="32"/>
          <w:lang w:val="es-PR"/>
        </w:rPr>
        <w:t>Estatal, incluyendo Áreas No-M</w:t>
      </w:r>
      <w:r w:rsidR="00B476A7" w:rsidRPr="006A7F7B">
        <w:rPr>
          <w:rFonts w:ascii="Montserrat Medium" w:hAnsi="Montserrat Medium" w:cstheme="majorHAnsi"/>
          <w:b/>
          <w:sz w:val="32"/>
          <w:szCs w:val="32"/>
          <w:lang w:val="es-PR"/>
        </w:rPr>
        <w:t>etropolitanas</w:t>
      </w:r>
      <w:r w:rsidR="002B0CCE" w:rsidRPr="006A7F7B">
        <w:rPr>
          <w:rFonts w:ascii="Montserrat Medium" w:hAnsi="Montserrat Medium" w:cstheme="majorHAnsi"/>
          <w:b/>
          <w:sz w:val="32"/>
          <w:szCs w:val="32"/>
          <w:lang w:val="es-PR"/>
        </w:rPr>
        <w:t xml:space="preserve"> - </w:t>
      </w:r>
      <w:r w:rsidR="002B0CCE" w:rsidRPr="006A7F7B">
        <w:rPr>
          <w:rFonts w:ascii="Montserrat Medium" w:hAnsi="Montserrat Medium" w:cstheme="majorHAnsi"/>
          <w:b/>
          <w:color w:val="C44221" w:themeColor="accent2"/>
          <w:spacing w:val="-1"/>
          <w:sz w:val="32"/>
          <w:szCs w:val="32"/>
          <w:lang w:val="es-PR"/>
        </w:rPr>
        <w:t>Sección 5303 / 530</w:t>
      </w:r>
      <w:r w:rsidR="00D73127" w:rsidRPr="006A7F7B">
        <w:rPr>
          <w:rFonts w:ascii="Montserrat Medium" w:hAnsi="Montserrat Medium" w:cstheme="majorHAnsi"/>
          <w:b/>
          <w:color w:val="C44221" w:themeColor="accent2"/>
          <w:spacing w:val="-1"/>
          <w:sz w:val="32"/>
          <w:szCs w:val="32"/>
          <w:lang w:val="es-PR"/>
        </w:rPr>
        <w:t>4</w:t>
      </w:r>
      <w:r w:rsidR="00E142AB" w:rsidRPr="006A7F7B">
        <w:rPr>
          <w:rFonts w:ascii="Montserrat Medium" w:hAnsi="Montserrat Medium" w:cstheme="majorHAnsi"/>
          <w:b/>
          <w:color w:val="C44221" w:themeColor="accent2"/>
          <w:spacing w:val="-1"/>
          <w:sz w:val="32"/>
          <w:szCs w:val="32"/>
          <w:lang w:val="es-PR"/>
        </w:rPr>
        <w:t xml:space="preserve"> </w:t>
      </w:r>
    </w:p>
    <w:p w14:paraId="0074935B" w14:textId="77777777" w:rsidR="00137BC8" w:rsidRDefault="00137BC8">
      <w:pPr>
        <w:pStyle w:val="Heading1"/>
        <w:rPr>
          <w:rFonts w:ascii="Montserrat Medium" w:hAnsi="Montserrat Medium"/>
          <w:spacing w:val="-1"/>
          <w:lang w:val="es-PR"/>
        </w:rPr>
      </w:pPr>
      <w:bookmarkStart w:id="0" w:name="_Hlk14859127"/>
      <w:bookmarkEnd w:id="0"/>
    </w:p>
    <w:p w14:paraId="427A2FEF" w14:textId="343C1814" w:rsidR="00A82319" w:rsidRPr="006A7F7B" w:rsidRDefault="00D46B35">
      <w:pPr>
        <w:pStyle w:val="Heading1"/>
        <w:rPr>
          <w:rFonts w:ascii="Montserrat Medium" w:hAnsi="Montserrat Medium"/>
          <w:lang w:val="es-PR"/>
        </w:rPr>
      </w:pPr>
      <w:r w:rsidRPr="006A7F7B">
        <w:rPr>
          <w:rFonts w:ascii="Montserrat Medium" w:hAnsi="Montserrat Medium"/>
          <w:noProof/>
          <w:lang w:val="es-PR" w:eastAsia="es-PR"/>
        </w:rPr>
        <mc:AlternateContent>
          <mc:Choice Requires="wps">
            <w:drawing>
              <wp:anchor distT="182880" distB="182880" distL="274320" distR="274320" simplePos="0" relativeHeight="251651072" behindDoc="0" locked="0" layoutInCell="1" allowOverlap="0" wp14:anchorId="57B2A000" wp14:editId="5E2126AB">
                <wp:simplePos x="0" y="0"/>
                <wp:positionH relativeFrom="margin">
                  <wp:posOffset>28575</wp:posOffset>
                </wp:positionH>
                <wp:positionV relativeFrom="paragraph">
                  <wp:posOffset>365125</wp:posOffset>
                </wp:positionV>
                <wp:extent cx="2240280" cy="7029450"/>
                <wp:effectExtent l="0" t="0" r="7620" b="0"/>
                <wp:wrapSquare wrapText="bothSides"/>
                <wp:docPr id="10" name="Text Box 10" descr="Text box side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70294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Sidebar layout table"/>
                            </w:tblPr>
                            <w:tblGrid>
                              <w:gridCol w:w="3518"/>
                            </w:tblGrid>
                            <w:tr w:rsidR="002B0CCE" w:rsidRPr="00B011F7" w14:paraId="0439B5B3" w14:textId="77777777">
                              <w:trPr>
                                <w:trHeight w:hRule="exact" w:val="6048"/>
                              </w:trPr>
                              <w:tc>
                                <w:tcPr>
                                  <w:tcW w:w="3518" w:type="dxa"/>
                                  <w:shd w:val="clear" w:color="auto" w:fill="AF4E12" w:themeFill="accent1" w:themeFillShade="BF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p w14:paraId="2498C2B1" w14:textId="77777777" w:rsidR="002B0CCE" w:rsidRPr="00F930EC" w:rsidRDefault="002B0CCE" w:rsidP="00F930EC">
                                  <w:pPr>
                                    <w:pStyle w:val="BlockHeading"/>
                                    <w:jc w:val="center"/>
                                    <w:rPr>
                                      <w:rFonts w:ascii="Montserrat Light" w:hAnsi="Montserrat Light"/>
                                      <w:sz w:val="20"/>
                                      <w:lang w:val="es-PR"/>
                                    </w:rPr>
                                  </w:pPr>
                                  <w:r w:rsidRPr="00F930EC">
                                    <w:rPr>
                                      <w:rFonts w:ascii="Montserrat Light" w:hAnsi="Montserrat Light"/>
                                      <w:sz w:val="20"/>
                                      <w:lang w:val="es-PR"/>
                                    </w:rPr>
                                    <w:t>¿Quiénes son elegibles?</w:t>
                                  </w:r>
                                </w:p>
                                <w:p w14:paraId="1371B966" w14:textId="087A9971" w:rsidR="002B0CCE" w:rsidRPr="00F930EC" w:rsidRDefault="002B0CCE" w:rsidP="00F930EC">
                                  <w:pPr>
                                    <w:pStyle w:val="BlockText"/>
                                    <w:jc w:val="center"/>
                                    <w:rPr>
                                      <w:rFonts w:ascii="Montserrat Light" w:hAnsi="Montserrat Light"/>
                                      <w:sz w:val="20"/>
                                      <w:lang w:val="es-PR"/>
                                    </w:rPr>
                                  </w:pPr>
                                  <w:r w:rsidRPr="00F930EC">
                                    <w:rPr>
                                      <w:rFonts w:ascii="Montserrat Light" w:hAnsi="Montserrat Light"/>
                                      <w:sz w:val="20"/>
                                      <w:lang w:val="es-PR"/>
                                    </w:rPr>
                                    <w:t>La ACT es el receptor designado de los fondos de este programa. Los municipios, las autoridades estatales y la Organización Metropolitana de Planificación (</w:t>
                                  </w:r>
                                  <w:proofErr w:type="gramStart"/>
                                  <w:r w:rsidRPr="00F930EC">
                                    <w:rPr>
                                      <w:rFonts w:ascii="Montserrat Light" w:hAnsi="Montserrat Light"/>
                                      <w:sz w:val="20"/>
                                      <w:lang w:val="es-PR"/>
                                    </w:rPr>
                                    <w:t>MPO,  en</w:t>
                                  </w:r>
                                  <w:proofErr w:type="gramEnd"/>
                                  <w:r w:rsidRPr="00F930EC">
                                    <w:rPr>
                                      <w:rFonts w:ascii="Montserrat Light" w:hAnsi="Montserrat Light"/>
                                      <w:sz w:val="20"/>
                                      <w:lang w:val="es-PR"/>
                                    </w:rPr>
                                    <w:t xml:space="preserve"> inglés) son </w:t>
                                  </w:r>
                                  <w:proofErr w:type="spellStart"/>
                                  <w:r w:rsidRPr="00F930EC">
                                    <w:rPr>
                                      <w:rFonts w:ascii="Montserrat Light" w:hAnsi="Montserrat Light"/>
                                      <w:sz w:val="20"/>
                                      <w:lang w:val="es-PR"/>
                                    </w:rPr>
                                    <w:t>sub-receptores</w:t>
                                  </w:r>
                                  <w:proofErr w:type="spellEnd"/>
                                  <w:r w:rsidRPr="00F930EC">
                                    <w:rPr>
                                      <w:rFonts w:ascii="Montserrat Light" w:hAnsi="Montserrat Light"/>
                                      <w:sz w:val="20"/>
                                      <w:lang w:val="es-PR"/>
                                    </w:rPr>
                                    <w:t xml:space="preserve"> elegibles.</w:t>
                                  </w:r>
                                </w:p>
                                <w:p w14:paraId="0CE24145" w14:textId="77777777" w:rsidR="002B0CCE" w:rsidRPr="00F930EC" w:rsidRDefault="002B0CCE" w:rsidP="00F930EC">
                                  <w:pPr>
                                    <w:pStyle w:val="BlockHeading"/>
                                    <w:jc w:val="center"/>
                                    <w:rPr>
                                      <w:rFonts w:ascii="Montserrat Light" w:hAnsi="Montserrat Light"/>
                                      <w:sz w:val="20"/>
                                      <w:lang w:val="es-PR"/>
                                    </w:rPr>
                                  </w:pPr>
                                  <w:r w:rsidRPr="00F930EC">
                                    <w:rPr>
                                      <w:rFonts w:ascii="Montserrat Light" w:hAnsi="Montserrat Light"/>
                                      <w:sz w:val="20"/>
                                      <w:lang w:val="es-PR"/>
                                    </w:rPr>
                                    <w:t>Financiamiento</w:t>
                                  </w:r>
                                </w:p>
                                <w:p w14:paraId="5EEEA4EB" w14:textId="77777777" w:rsidR="002B0CCE" w:rsidRPr="00FC21A7" w:rsidRDefault="002B0CCE" w:rsidP="00F930EC">
                                  <w:pPr>
                                    <w:pStyle w:val="BlockText"/>
                                    <w:jc w:val="center"/>
                                    <w:rPr>
                                      <w:lang w:val="es-PR"/>
                                    </w:rPr>
                                  </w:pPr>
                                  <w:r w:rsidRPr="00F930EC">
                                    <w:rPr>
                                      <w:rFonts w:ascii="Montserrat Light" w:hAnsi="Montserrat Light"/>
                                      <w:sz w:val="20"/>
                                      <w:lang w:val="es-PR"/>
                                    </w:rPr>
                                    <w:t>La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12"/>
                                      <w:sz w:val="20"/>
                                      <w:lang w:val="es-PR"/>
                                    </w:rPr>
                                    <w:t xml:space="preserve"> 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-1"/>
                                      <w:sz w:val="20"/>
                                      <w:lang w:val="es-PR"/>
                                    </w:rPr>
                                    <w:t>aportación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12"/>
                                      <w:sz w:val="20"/>
                                      <w:lang w:val="es-PR"/>
                                    </w:rPr>
                                    <w:t xml:space="preserve"> 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-2"/>
                                      <w:sz w:val="20"/>
                                      <w:lang w:val="es-PR"/>
                                    </w:rPr>
                                    <w:t>federal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12"/>
                                      <w:sz w:val="20"/>
                                      <w:lang w:val="es-PR"/>
                                    </w:rPr>
                                    <w:t xml:space="preserve"> 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z w:val="20"/>
                                      <w:lang w:val="es-PR"/>
                                    </w:rPr>
                                    <w:t>es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12"/>
                                      <w:sz w:val="20"/>
                                      <w:lang w:val="es-PR"/>
                                    </w:rPr>
                                    <w:t xml:space="preserve"> 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-2"/>
                                      <w:sz w:val="20"/>
                                      <w:lang w:val="es-PR"/>
                                    </w:rPr>
                                    <w:t>del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13"/>
                                      <w:sz w:val="20"/>
                                      <w:lang w:val="es-PR"/>
                                    </w:rPr>
                                    <w:t xml:space="preserve"> 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z w:val="20"/>
                                      <w:lang w:val="es-PR"/>
                                    </w:rPr>
                                    <w:t xml:space="preserve">80% 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-1"/>
                                      <w:sz w:val="20"/>
                                      <w:lang w:val="es-PR"/>
                                    </w:rPr>
                                    <w:t>del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12"/>
                                      <w:sz w:val="20"/>
                                      <w:lang w:val="es-PR"/>
                                    </w:rPr>
                                    <w:t xml:space="preserve"> 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-2"/>
                                      <w:sz w:val="20"/>
                                      <w:lang w:val="es-PR"/>
                                    </w:rPr>
                                    <w:t>costo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11"/>
                                      <w:sz w:val="20"/>
                                      <w:lang w:val="es-PR"/>
                                    </w:rPr>
                                    <w:t xml:space="preserve"> 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-1"/>
                                      <w:sz w:val="20"/>
                                      <w:lang w:val="es-PR"/>
                                    </w:rPr>
                                    <w:t>total,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13"/>
                                      <w:sz w:val="20"/>
                                      <w:lang w:val="es-PR"/>
                                    </w:rPr>
                                    <w:t xml:space="preserve"> 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z w:val="20"/>
                                      <w:lang w:val="es-PR"/>
                                    </w:rPr>
                                    <w:t>el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12"/>
                                      <w:sz w:val="20"/>
                                      <w:lang w:val="es-PR"/>
                                    </w:rPr>
                                    <w:t xml:space="preserve"> 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-1"/>
                                      <w:sz w:val="20"/>
                                      <w:lang w:val="es-PR"/>
                                    </w:rPr>
                                    <w:t>restante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13"/>
                                      <w:sz w:val="20"/>
                                      <w:lang w:val="es-PR"/>
                                    </w:rPr>
                                    <w:t xml:space="preserve"> 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z w:val="20"/>
                                      <w:lang w:val="es-PR"/>
                                    </w:rPr>
                                    <w:t>20%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13"/>
                                      <w:sz w:val="20"/>
                                      <w:lang w:val="es-PR"/>
                                    </w:rPr>
                                    <w:t xml:space="preserve"> 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-1"/>
                                      <w:sz w:val="20"/>
                                      <w:lang w:val="es-PR"/>
                                    </w:rPr>
                                    <w:t>debe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10"/>
                                      <w:sz w:val="20"/>
                                      <w:lang w:val="es-PR"/>
                                    </w:rPr>
                                    <w:t xml:space="preserve"> 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-1"/>
                                      <w:sz w:val="20"/>
                                      <w:lang w:val="es-PR"/>
                                    </w:rPr>
                                    <w:t>ser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13"/>
                                      <w:sz w:val="20"/>
                                      <w:lang w:val="es-PR"/>
                                    </w:rPr>
                                    <w:t xml:space="preserve"> 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-2"/>
                                      <w:sz w:val="20"/>
                                      <w:lang w:val="es-PR"/>
                                    </w:rPr>
                                    <w:t>provisto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13"/>
                                      <w:sz w:val="20"/>
                                      <w:lang w:val="es-PR"/>
                                    </w:rPr>
                                    <w:t xml:space="preserve"> 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-1"/>
                                      <w:sz w:val="20"/>
                                      <w:lang w:val="es-PR"/>
                                    </w:rPr>
                                    <w:t>por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12"/>
                                      <w:sz w:val="20"/>
                                      <w:lang w:val="es-PR"/>
                                    </w:rPr>
                                    <w:t xml:space="preserve"> 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z w:val="20"/>
                                      <w:lang w:val="es-PR"/>
                                    </w:rPr>
                                    <w:t>el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12"/>
                                      <w:sz w:val="20"/>
                                      <w:lang w:val="es-PR"/>
                                    </w:rPr>
                                    <w:t xml:space="preserve"> 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-2"/>
                                      <w:sz w:val="20"/>
                                      <w:lang w:val="es-PR"/>
                                    </w:rPr>
                                    <w:t>municipio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12"/>
                                      <w:sz w:val="20"/>
                                      <w:lang w:val="es-PR"/>
                                    </w:rPr>
                                    <w:t xml:space="preserve"> 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z w:val="20"/>
                                      <w:lang w:val="es-PR"/>
                                    </w:rPr>
                                    <w:t>o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12"/>
                                      <w:sz w:val="20"/>
                                      <w:lang w:val="es-PR"/>
                                    </w:rPr>
                                    <w:t xml:space="preserve"> 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-1"/>
                                      <w:sz w:val="20"/>
                                      <w:lang w:val="es-PR"/>
                                    </w:rPr>
                                    <w:t>la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68"/>
                                      <w:sz w:val="20"/>
                                      <w:lang w:val="es-PR"/>
                                    </w:rPr>
                                    <w:t xml:space="preserve"> 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-1"/>
                                      <w:sz w:val="20"/>
                                      <w:lang w:val="es-PR"/>
                                    </w:rPr>
                                    <w:t>agencia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-7"/>
                                      <w:sz w:val="20"/>
                                      <w:lang w:val="es-PR"/>
                                    </w:rPr>
                                    <w:t xml:space="preserve"> </w:t>
                                  </w:r>
                                  <w:r w:rsidRPr="00F930EC">
                                    <w:rPr>
                                      <w:rFonts w:ascii="Montserrat Light" w:hAnsi="Montserrat Light"/>
                                      <w:spacing w:val="-1"/>
                                      <w:sz w:val="20"/>
                                      <w:lang w:val="es-PR"/>
                                    </w:rPr>
                                    <w:t>participante.</w:t>
                                  </w:r>
                                </w:p>
                              </w:tc>
                            </w:tr>
                            <w:tr w:rsidR="002B0CCE" w:rsidRPr="00B011F7" w14:paraId="4BDD2238" w14:textId="77777777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518" w:type="dxa"/>
                                </w:tcPr>
                                <w:p w14:paraId="34FC3DD7" w14:textId="77777777" w:rsidR="002B0CCE" w:rsidRPr="00FC21A7" w:rsidRDefault="002B0CCE">
                                  <w:pPr>
                                    <w:rPr>
                                      <w:lang w:val="es-PR"/>
                                    </w:rPr>
                                  </w:pPr>
                                </w:p>
                              </w:tc>
                            </w:tr>
                            <w:tr w:rsidR="002B0CCE" w14:paraId="48D5FEF6" w14:textId="77777777">
                              <w:trPr>
                                <w:trHeight w:hRule="exact" w:val="3312"/>
                              </w:trPr>
                              <w:tc>
                                <w:tcPr>
                                  <w:tcW w:w="3518" w:type="dxa"/>
                                </w:tcPr>
                                <w:p w14:paraId="7D769243" w14:textId="77777777" w:rsidR="002B0CCE" w:rsidRDefault="002B0CCE">
                                  <w:r>
                                    <w:rPr>
                                      <w:noProof/>
                                      <w:lang w:val="es-PR" w:eastAsia="es-PR"/>
                                    </w:rPr>
                                    <w:drawing>
                                      <wp:inline distT="0" distB="0" distL="0" distR="0" wp14:anchorId="0E960C60" wp14:editId="00F45D9B">
                                        <wp:extent cx="2240280" cy="1642745"/>
                                        <wp:effectExtent l="0" t="0" r="7620" b="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3741" cy="16746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4A30F7D" w14:textId="77777777" w:rsidR="002B0CCE" w:rsidRPr="00FC21A7" w:rsidRDefault="002B0CCE" w:rsidP="002B0CCE">
                            <w:pPr>
                              <w:pStyle w:val="Caption"/>
                              <w:rPr>
                                <w:lang w:val="es-PR"/>
                              </w:rPr>
                            </w:pPr>
                            <w:r w:rsidRPr="00FC21A7">
                              <w:rPr>
                                <w:lang w:val="es-PR"/>
                              </w:rPr>
                              <w:t>Fuente: Imagen https://www.cnv.org/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2A000" id="Text Box 10" o:spid="_x0000_s1027" type="#_x0000_t202" alt="Text box sidebar" style="position:absolute;margin-left:2.25pt;margin-top:28.75pt;width:176.4pt;height:553.5pt;z-index:251651072;visibility:visible;mso-wrap-style:square;mso-width-percent:0;mso-height-percent:0;mso-wrap-distance-left:21.6pt;mso-wrap-distance-top:14.4pt;mso-wrap-distance-right:21.6pt;mso-wrap-distance-bottom:14.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" o:allowoverlap="f" fillcolor="#f8e4da [351]" stroked="f" strokeweight=".5pt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Sidebar layout table"/>
                      </w:tblPr>
                      <w:tblGrid>
                        <w:gridCol w:w="3518"/>
                      </w:tblGrid>
                      <w:tr w:rsidR="002B0CCE" w:rsidRPr="00B011F7" w14:paraId="0439B5B3" w14:textId="77777777">
                        <w:trPr>
                          <w:trHeight w:hRule="exact" w:val="6048"/>
                        </w:trPr>
                        <w:tc>
                          <w:tcPr>
                            <w:tcW w:w="3518" w:type="dxa"/>
                            <w:shd w:val="clear" w:color="auto" w:fill="AF4E12" w:themeFill="accent1" w:themeFillShade="BF"/>
                            <w:tcMar>
                              <w:top w:w="288" w:type="dxa"/>
                              <w:bottom w:w="288" w:type="dxa"/>
                            </w:tcMar>
                          </w:tcPr>
                          <w:p w14:paraId="2498C2B1" w14:textId="77777777" w:rsidR="002B0CCE" w:rsidRPr="00F930EC" w:rsidRDefault="002B0CCE" w:rsidP="00F930EC">
                            <w:pPr>
                              <w:pStyle w:val="BlockHeading"/>
                              <w:jc w:val="center"/>
                              <w:rPr>
                                <w:rFonts w:ascii="Montserrat Light" w:hAnsi="Montserrat Light"/>
                                <w:sz w:val="20"/>
                                <w:lang w:val="es-PR"/>
                              </w:rPr>
                            </w:pPr>
                            <w:r w:rsidRPr="00F930EC">
                              <w:rPr>
                                <w:rFonts w:ascii="Montserrat Light" w:hAnsi="Montserrat Light"/>
                                <w:sz w:val="20"/>
                                <w:lang w:val="es-PR"/>
                              </w:rPr>
                              <w:t>¿Quiénes son elegibles?</w:t>
                            </w:r>
                          </w:p>
                          <w:p w14:paraId="1371B966" w14:textId="087A9971" w:rsidR="002B0CCE" w:rsidRPr="00F930EC" w:rsidRDefault="002B0CCE" w:rsidP="00F930EC">
                            <w:pPr>
                              <w:pStyle w:val="BlockText"/>
                              <w:jc w:val="center"/>
                              <w:rPr>
                                <w:rFonts w:ascii="Montserrat Light" w:hAnsi="Montserrat Light"/>
                                <w:sz w:val="20"/>
                                <w:lang w:val="es-PR"/>
                              </w:rPr>
                            </w:pPr>
                            <w:r w:rsidRPr="00F930EC">
                              <w:rPr>
                                <w:rFonts w:ascii="Montserrat Light" w:hAnsi="Montserrat Light"/>
                                <w:sz w:val="20"/>
                                <w:lang w:val="es-PR"/>
                              </w:rPr>
                              <w:t>La ACT es el receptor designado de los fondos de este programa. Los municipios, las autoridades estatales y la Organización Metropolitana de Planificación (</w:t>
                            </w:r>
                            <w:proofErr w:type="gramStart"/>
                            <w:r w:rsidRPr="00F930EC">
                              <w:rPr>
                                <w:rFonts w:ascii="Montserrat Light" w:hAnsi="Montserrat Light"/>
                                <w:sz w:val="20"/>
                                <w:lang w:val="es-PR"/>
                              </w:rPr>
                              <w:t>MPO,  en</w:t>
                            </w:r>
                            <w:proofErr w:type="gramEnd"/>
                            <w:r w:rsidRPr="00F930EC">
                              <w:rPr>
                                <w:rFonts w:ascii="Montserrat Light" w:hAnsi="Montserrat Light"/>
                                <w:sz w:val="20"/>
                                <w:lang w:val="es-PR"/>
                              </w:rPr>
                              <w:t xml:space="preserve"> inglés) son </w:t>
                            </w:r>
                            <w:proofErr w:type="spellStart"/>
                            <w:r w:rsidRPr="00F930EC">
                              <w:rPr>
                                <w:rFonts w:ascii="Montserrat Light" w:hAnsi="Montserrat Light"/>
                                <w:sz w:val="20"/>
                                <w:lang w:val="es-PR"/>
                              </w:rPr>
                              <w:t>sub-receptores</w:t>
                            </w:r>
                            <w:proofErr w:type="spellEnd"/>
                            <w:r w:rsidRPr="00F930EC">
                              <w:rPr>
                                <w:rFonts w:ascii="Montserrat Light" w:hAnsi="Montserrat Light"/>
                                <w:sz w:val="20"/>
                                <w:lang w:val="es-PR"/>
                              </w:rPr>
                              <w:t xml:space="preserve"> elegibles.</w:t>
                            </w:r>
                          </w:p>
                          <w:p w14:paraId="0CE24145" w14:textId="77777777" w:rsidR="002B0CCE" w:rsidRPr="00F930EC" w:rsidRDefault="002B0CCE" w:rsidP="00F930EC">
                            <w:pPr>
                              <w:pStyle w:val="BlockHeading"/>
                              <w:jc w:val="center"/>
                              <w:rPr>
                                <w:rFonts w:ascii="Montserrat Light" w:hAnsi="Montserrat Light"/>
                                <w:sz w:val="20"/>
                                <w:lang w:val="es-PR"/>
                              </w:rPr>
                            </w:pPr>
                            <w:r w:rsidRPr="00F930EC">
                              <w:rPr>
                                <w:rFonts w:ascii="Montserrat Light" w:hAnsi="Montserrat Light"/>
                                <w:sz w:val="20"/>
                                <w:lang w:val="es-PR"/>
                              </w:rPr>
                              <w:t>Financiamiento</w:t>
                            </w:r>
                          </w:p>
                          <w:p w14:paraId="5EEEA4EB" w14:textId="77777777" w:rsidR="002B0CCE" w:rsidRPr="00FC21A7" w:rsidRDefault="002B0CCE" w:rsidP="00F930EC">
                            <w:pPr>
                              <w:pStyle w:val="BlockText"/>
                              <w:jc w:val="center"/>
                              <w:rPr>
                                <w:lang w:val="es-PR"/>
                              </w:rPr>
                            </w:pPr>
                            <w:r w:rsidRPr="00F930EC">
                              <w:rPr>
                                <w:rFonts w:ascii="Montserrat Light" w:hAnsi="Montserrat Light"/>
                                <w:sz w:val="20"/>
                                <w:lang w:val="es-PR"/>
                              </w:rPr>
                              <w:t>La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12"/>
                                <w:sz w:val="20"/>
                                <w:lang w:val="es-PR"/>
                              </w:rPr>
                              <w:t xml:space="preserve"> 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-1"/>
                                <w:sz w:val="20"/>
                                <w:lang w:val="es-PR"/>
                              </w:rPr>
                              <w:t>aportación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12"/>
                                <w:sz w:val="20"/>
                                <w:lang w:val="es-PR"/>
                              </w:rPr>
                              <w:t xml:space="preserve"> 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-2"/>
                                <w:sz w:val="20"/>
                                <w:lang w:val="es-PR"/>
                              </w:rPr>
                              <w:t>federal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12"/>
                                <w:sz w:val="20"/>
                                <w:lang w:val="es-PR"/>
                              </w:rPr>
                              <w:t xml:space="preserve"> </w:t>
                            </w:r>
                            <w:r w:rsidRPr="00F930EC">
                              <w:rPr>
                                <w:rFonts w:ascii="Montserrat Light" w:hAnsi="Montserrat Light"/>
                                <w:sz w:val="20"/>
                                <w:lang w:val="es-PR"/>
                              </w:rPr>
                              <w:t>es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12"/>
                                <w:sz w:val="20"/>
                                <w:lang w:val="es-PR"/>
                              </w:rPr>
                              <w:t xml:space="preserve"> 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-2"/>
                                <w:sz w:val="20"/>
                                <w:lang w:val="es-PR"/>
                              </w:rPr>
                              <w:t>del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13"/>
                                <w:sz w:val="20"/>
                                <w:lang w:val="es-PR"/>
                              </w:rPr>
                              <w:t xml:space="preserve"> </w:t>
                            </w:r>
                            <w:r w:rsidRPr="00F930EC">
                              <w:rPr>
                                <w:rFonts w:ascii="Montserrat Light" w:hAnsi="Montserrat Light"/>
                                <w:sz w:val="20"/>
                                <w:lang w:val="es-PR"/>
                              </w:rPr>
                              <w:t xml:space="preserve">80% 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-1"/>
                                <w:sz w:val="20"/>
                                <w:lang w:val="es-PR"/>
                              </w:rPr>
                              <w:t>del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12"/>
                                <w:sz w:val="20"/>
                                <w:lang w:val="es-PR"/>
                              </w:rPr>
                              <w:t xml:space="preserve"> 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-2"/>
                                <w:sz w:val="20"/>
                                <w:lang w:val="es-PR"/>
                              </w:rPr>
                              <w:t>costo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11"/>
                                <w:sz w:val="20"/>
                                <w:lang w:val="es-PR"/>
                              </w:rPr>
                              <w:t xml:space="preserve"> 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-1"/>
                                <w:sz w:val="20"/>
                                <w:lang w:val="es-PR"/>
                              </w:rPr>
                              <w:t>total,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13"/>
                                <w:sz w:val="20"/>
                                <w:lang w:val="es-PR"/>
                              </w:rPr>
                              <w:t xml:space="preserve"> </w:t>
                            </w:r>
                            <w:r w:rsidRPr="00F930EC">
                              <w:rPr>
                                <w:rFonts w:ascii="Montserrat Light" w:hAnsi="Montserrat Light"/>
                                <w:sz w:val="20"/>
                                <w:lang w:val="es-PR"/>
                              </w:rPr>
                              <w:t>el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12"/>
                                <w:sz w:val="20"/>
                                <w:lang w:val="es-PR"/>
                              </w:rPr>
                              <w:t xml:space="preserve"> 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-1"/>
                                <w:sz w:val="20"/>
                                <w:lang w:val="es-PR"/>
                              </w:rPr>
                              <w:t>restante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13"/>
                                <w:sz w:val="20"/>
                                <w:lang w:val="es-PR"/>
                              </w:rPr>
                              <w:t xml:space="preserve"> </w:t>
                            </w:r>
                            <w:r w:rsidRPr="00F930EC">
                              <w:rPr>
                                <w:rFonts w:ascii="Montserrat Light" w:hAnsi="Montserrat Light"/>
                                <w:sz w:val="20"/>
                                <w:lang w:val="es-PR"/>
                              </w:rPr>
                              <w:t>20%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13"/>
                                <w:sz w:val="20"/>
                                <w:lang w:val="es-PR"/>
                              </w:rPr>
                              <w:t xml:space="preserve"> 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-1"/>
                                <w:sz w:val="20"/>
                                <w:lang w:val="es-PR"/>
                              </w:rPr>
                              <w:t>debe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10"/>
                                <w:sz w:val="20"/>
                                <w:lang w:val="es-PR"/>
                              </w:rPr>
                              <w:t xml:space="preserve"> 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-1"/>
                                <w:sz w:val="20"/>
                                <w:lang w:val="es-PR"/>
                              </w:rPr>
                              <w:t>ser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13"/>
                                <w:sz w:val="20"/>
                                <w:lang w:val="es-PR"/>
                              </w:rPr>
                              <w:t xml:space="preserve"> 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-2"/>
                                <w:sz w:val="20"/>
                                <w:lang w:val="es-PR"/>
                              </w:rPr>
                              <w:t>provisto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13"/>
                                <w:sz w:val="20"/>
                                <w:lang w:val="es-PR"/>
                              </w:rPr>
                              <w:t xml:space="preserve"> 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-1"/>
                                <w:sz w:val="20"/>
                                <w:lang w:val="es-PR"/>
                              </w:rPr>
                              <w:t>por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12"/>
                                <w:sz w:val="20"/>
                                <w:lang w:val="es-PR"/>
                              </w:rPr>
                              <w:t xml:space="preserve"> </w:t>
                            </w:r>
                            <w:r w:rsidRPr="00F930EC">
                              <w:rPr>
                                <w:rFonts w:ascii="Montserrat Light" w:hAnsi="Montserrat Light"/>
                                <w:sz w:val="20"/>
                                <w:lang w:val="es-PR"/>
                              </w:rPr>
                              <w:t>el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12"/>
                                <w:sz w:val="20"/>
                                <w:lang w:val="es-PR"/>
                              </w:rPr>
                              <w:t xml:space="preserve"> 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-2"/>
                                <w:sz w:val="20"/>
                                <w:lang w:val="es-PR"/>
                              </w:rPr>
                              <w:t>municipio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12"/>
                                <w:sz w:val="20"/>
                                <w:lang w:val="es-PR"/>
                              </w:rPr>
                              <w:t xml:space="preserve"> </w:t>
                            </w:r>
                            <w:r w:rsidRPr="00F930EC">
                              <w:rPr>
                                <w:rFonts w:ascii="Montserrat Light" w:hAnsi="Montserrat Light"/>
                                <w:sz w:val="20"/>
                                <w:lang w:val="es-PR"/>
                              </w:rPr>
                              <w:t>o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12"/>
                                <w:sz w:val="20"/>
                                <w:lang w:val="es-PR"/>
                              </w:rPr>
                              <w:t xml:space="preserve"> 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-1"/>
                                <w:sz w:val="20"/>
                                <w:lang w:val="es-PR"/>
                              </w:rPr>
                              <w:t>la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68"/>
                                <w:sz w:val="20"/>
                                <w:lang w:val="es-PR"/>
                              </w:rPr>
                              <w:t xml:space="preserve"> 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-1"/>
                                <w:sz w:val="20"/>
                                <w:lang w:val="es-PR"/>
                              </w:rPr>
                              <w:t>agencia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-7"/>
                                <w:sz w:val="20"/>
                                <w:lang w:val="es-PR"/>
                              </w:rPr>
                              <w:t xml:space="preserve"> </w:t>
                            </w:r>
                            <w:r w:rsidRPr="00F930EC">
                              <w:rPr>
                                <w:rFonts w:ascii="Montserrat Light" w:hAnsi="Montserrat Light"/>
                                <w:spacing w:val="-1"/>
                                <w:sz w:val="20"/>
                                <w:lang w:val="es-PR"/>
                              </w:rPr>
                              <w:t>participante.</w:t>
                            </w:r>
                          </w:p>
                        </w:tc>
                      </w:tr>
                      <w:tr w:rsidR="002B0CCE" w:rsidRPr="00B011F7" w14:paraId="4BDD2238" w14:textId="77777777">
                        <w:trPr>
                          <w:trHeight w:hRule="exact" w:val="288"/>
                        </w:trPr>
                        <w:tc>
                          <w:tcPr>
                            <w:tcW w:w="3518" w:type="dxa"/>
                          </w:tcPr>
                          <w:p w14:paraId="34FC3DD7" w14:textId="77777777" w:rsidR="002B0CCE" w:rsidRPr="00FC21A7" w:rsidRDefault="002B0CCE">
                            <w:pPr>
                              <w:rPr>
                                <w:lang w:val="es-PR"/>
                              </w:rPr>
                            </w:pPr>
                          </w:p>
                        </w:tc>
                      </w:tr>
                      <w:tr w:rsidR="002B0CCE" w14:paraId="48D5FEF6" w14:textId="77777777">
                        <w:trPr>
                          <w:trHeight w:hRule="exact" w:val="3312"/>
                        </w:trPr>
                        <w:tc>
                          <w:tcPr>
                            <w:tcW w:w="3518" w:type="dxa"/>
                          </w:tcPr>
                          <w:p w14:paraId="7D769243" w14:textId="77777777" w:rsidR="002B0CCE" w:rsidRDefault="002B0CCE">
                            <w:r>
                              <w:rPr>
                                <w:noProof/>
                                <w:lang w:val="es-PR" w:eastAsia="es-PR"/>
                              </w:rPr>
                              <w:drawing>
                                <wp:inline distT="0" distB="0" distL="0" distR="0" wp14:anchorId="0E960C60" wp14:editId="00F45D9B">
                                  <wp:extent cx="2240280" cy="1642745"/>
                                  <wp:effectExtent l="0" t="0" r="762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3741" cy="16746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4A30F7D" w14:textId="77777777" w:rsidR="002B0CCE" w:rsidRPr="00FC21A7" w:rsidRDefault="002B0CCE" w:rsidP="002B0CCE">
                      <w:pPr>
                        <w:pStyle w:val="Caption"/>
                        <w:rPr>
                          <w:lang w:val="es-PR"/>
                        </w:rPr>
                      </w:pPr>
                      <w:r w:rsidRPr="00FC21A7">
                        <w:rPr>
                          <w:lang w:val="es-PR"/>
                        </w:rPr>
                        <w:t>Fuente: Imagen https://www.cnv.org/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0C3A" w:rsidRPr="006A7F7B">
        <w:rPr>
          <w:rFonts w:ascii="Montserrat Medium" w:hAnsi="Montserrat Medium"/>
          <w:spacing w:val="-1"/>
          <w:lang w:val="es-PR"/>
        </w:rPr>
        <w:t>Propósito</w:t>
      </w:r>
    </w:p>
    <w:p w14:paraId="648DC71A" w14:textId="47534C6C" w:rsidR="00A82319" w:rsidRPr="00B011F7" w:rsidRDefault="00CF0C3A" w:rsidP="00137BC8">
      <w:pPr>
        <w:spacing w:line="276" w:lineRule="auto"/>
        <w:jc w:val="both"/>
        <w:rPr>
          <w:rFonts w:ascii="Montserrat Light" w:hAnsi="Montserrat Light"/>
          <w:sz w:val="22"/>
          <w:szCs w:val="22"/>
          <w:lang w:val="es-PR"/>
        </w:rPr>
      </w:pPr>
      <w:r w:rsidRPr="00B011F7">
        <w:rPr>
          <w:rFonts w:ascii="Montserrat Light" w:hAnsi="Montserrat Light"/>
          <w:sz w:val="22"/>
          <w:szCs w:val="22"/>
          <w:lang w:val="es-PR"/>
        </w:rPr>
        <w:t>El programa proporciona financiación para el desarrollo de planes a largo plazo para la planificación del transporte multimodal, de forma cooperativa, continua y comprensiva, tanto para las áreas metropolitanas como al resto de las áreas no-metropolitanas. Las actividades de planificación que reciben fondos de este programa tienen el objetivo de viabilizar la toma de decisiones y la programación sobre proyectos de transportación a tono con las necesidades y objetivos presentados en los planes de transportación a largo plazo preparados por la Autoridad de Carreteras y Transportación (ACT) y avalados por la Administración Federal del Transporte Colectivo (FTA, en inglés) y la Administración Federal de Carreteras (FHWA</w:t>
      </w:r>
      <w:r w:rsidR="001034C5">
        <w:rPr>
          <w:rFonts w:ascii="Montserrat Light" w:hAnsi="Montserrat Light"/>
          <w:sz w:val="22"/>
          <w:szCs w:val="22"/>
          <w:lang w:val="es-PR"/>
        </w:rPr>
        <w:t xml:space="preserve">, </w:t>
      </w:r>
      <w:r w:rsidRPr="00B011F7">
        <w:rPr>
          <w:rFonts w:ascii="Montserrat Light" w:hAnsi="Montserrat Light"/>
          <w:sz w:val="22"/>
          <w:szCs w:val="22"/>
          <w:lang w:val="es-PR"/>
        </w:rPr>
        <w:t>en inglés).</w:t>
      </w:r>
    </w:p>
    <w:p w14:paraId="2E1C2423" w14:textId="77777777" w:rsidR="00C81D1B" w:rsidRPr="006A7F7B" w:rsidRDefault="00C81D1B" w:rsidP="00C81D1B">
      <w:pPr>
        <w:pStyle w:val="Heading1"/>
        <w:spacing w:before="93"/>
        <w:jc w:val="both"/>
        <w:rPr>
          <w:rFonts w:ascii="Montserrat Medium" w:hAnsi="Montserrat Medium"/>
          <w:b w:val="0"/>
          <w:bCs w:val="0"/>
          <w:sz w:val="22"/>
          <w:lang w:val="es-PR"/>
        </w:rPr>
      </w:pPr>
      <w:r w:rsidRPr="006A7F7B">
        <w:rPr>
          <w:rFonts w:ascii="Montserrat Medium" w:hAnsi="Montserrat Medium"/>
          <w:spacing w:val="-1"/>
          <w:sz w:val="22"/>
          <w:lang w:val="es-PR"/>
        </w:rPr>
        <w:t>Procedimiento</w:t>
      </w:r>
      <w:r w:rsidRPr="006A7F7B">
        <w:rPr>
          <w:rFonts w:ascii="Montserrat Medium" w:hAnsi="Montserrat Medium"/>
          <w:spacing w:val="-7"/>
          <w:sz w:val="22"/>
          <w:lang w:val="es-PR"/>
        </w:rPr>
        <w:t xml:space="preserve"> </w:t>
      </w:r>
      <w:r w:rsidRPr="006A7F7B">
        <w:rPr>
          <w:rFonts w:ascii="Montserrat Medium" w:hAnsi="Montserrat Medium"/>
          <w:spacing w:val="-1"/>
          <w:sz w:val="22"/>
          <w:lang w:val="es-PR"/>
        </w:rPr>
        <w:t>para</w:t>
      </w:r>
      <w:r w:rsidRPr="006A7F7B">
        <w:rPr>
          <w:rFonts w:ascii="Montserrat Medium" w:hAnsi="Montserrat Medium"/>
          <w:spacing w:val="-3"/>
          <w:sz w:val="22"/>
          <w:lang w:val="es-PR"/>
        </w:rPr>
        <w:t xml:space="preserve"> </w:t>
      </w:r>
      <w:r w:rsidRPr="006A7F7B">
        <w:rPr>
          <w:rFonts w:ascii="Montserrat Medium" w:hAnsi="Montserrat Medium"/>
          <w:spacing w:val="-1"/>
          <w:sz w:val="22"/>
          <w:lang w:val="es-PR"/>
        </w:rPr>
        <w:t>solicitar</w:t>
      </w:r>
    </w:p>
    <w:p w14:paraId="08A31794" w14:textId="278B6CE9" w:rsidR="00C81D1B" w:rsidRPr="00B011F7" w:rsidRDefault="00C81D1B" w:rsidP="00137BC8">
      <w:pPr>
        <w:pStyle w:val="BodyText"/>
        <w:spacing w:before="40" w:line="276" w:lineRule="auto"/>
        <w:jc w:val="both"/>
        <w:rPr>
          <w:rFonts w:ascii="Montserrat Light" w:hAnsi="Montserrat Light"/>
          <w:sz w:val="22"/>
          <w:szCs w:val="22"/>
          <w:lang w:val="es-PR"/>
        </w:rPr>
      </w:pPr>
      <w:r w:rsidRPr="00B011F7">
        <w:rPr>
          <w:rFonts w:ascii="Montserrat Light" w:hAnsi="Montserrat Light"/>
          <w:sz w:val="22"/>
          <w:szCs w:val="22"/>
          <w:lang w:val="es-PR"/>
        </w:rPr>
        <w:t>Las</w:t>
      </w:r>
      <w:r w:rsidRPr="00B011F7">
        <w:rPr>
          <w:rFonts w:ascii="Montserrat Light" w:hAnsi="Montserrat Light"/>
          <w:spacing w:val="15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entidades</w:t>
      </w:r>
      <w:r w:rsidRPr="00B011F7">
        <w:rPr>
          <w:rFonts w:ascii="Montserrat Light" w:hAnsi="Montserrat Light"/>
          <w:spacing w:val="16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elegibles</w:t>
      </w:r>
      <w:r w:rsidRPr="00B011F7">
        <w:rPr>
          <w:rFonts w:ascii="Montserrat Light" w:hAnsi="Montserrat Light"/>
          <w:spacing w:val="15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2"/>
          <w:sz w:val="22"/>
          <w:szCs w:val="22"/>
          <w:lang w:val="es-PR"/>
        </w:rPr>
        <w:t>que</w:t>
      </w:r>
      <w:r w:rsidRPr="00B011F7">
        <w:rPr>
          <w:rFonts w:ascii="Montserrat Light" w:hAnsi="Montserrat Light"/>
          <w:spacing w:val="18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z w:val="22"/>
          <w:szCs w:val="22"/>
          <w:lang w:val="es-PR"/>
        </w:rPr>
        <w:t>les</w:t>
      </w:r>
      <w:r w:rsidRPr="00B011F7">
        <w:rPr>
          <w:rFonts w:ascii="Montserrat Light" w:hAnsi="Montserrat Light"/>
          <w:spacing w:val="15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interese</w:t>
      </w:r>
      <w:r w:rsidRPr="00B011F7">
        <w:rPr>
          <w:rFonts w:ascii="Montserrat Light" w:hAnsi="Montserrat Light"/>
          <w:spacing w:val="18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recibir</w:t>
      </w:r>
      <w:r w:rsidRPr="00B011F7">
        <w:rPr>
          <w:rFonts w:ascii="Montserrat Light" w:hAnsi="Montserrat Light"/>
          <w:spacing w:val="16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2"/>
          <w:sz w:val="22"/>
          <w:szCs w:val="22"/>
          <w:lang w:val="es-PR"/>
        </w:rPr>
        <w:t>fondos</w:t>
      </w:r>
      <w:r w:rsidRPr="00B011F7">
        <w:rPr>
          <w:rFonts w:ascii="Montserrat Light" w:hAnsi="Montserrat Light"/>
          <w:spacing w:val="18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para</w:t>
      </w:r>
      <w:r w:rsidRPr="00B011F7">
        <w:rPr>
          <w:rFonts w:ascii="Montserrat Light" w:hAnsi="Montserrat Light"/>
          <w:spacing w:val="14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llevar</w:t>
      </w:r>
      <w:r w:rsidRPr="00B011F7">
        <w:rPr>
          <w:rFonts w:ascii="Montserrat Light" w:hAnsi="Montserrat Light"/>
          <w:spacing w:val="16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z w:val="22"/>
          <w:szCs w:val="22"/>
          <w:lang w:val="es-PR"/>
        </w:rPr>
        <w:t>a</w:t>
      </w:r>
      <w:r w:rsidRPr="00B011F7">
        <w:rPr>
          <w:rFonts w:ascii="Montserrat Light" w:hAnsi="Montserrat Light"/>
          <w:spacing w:val="14"/>
          <w:sz w:val="22"/>
          <w:szCs w:val="22"/>
          <w:lang w:val="es-PR"/>
        </w:rPr>
        <w:t xml:space="preserve"> </w:t>
      </w:r>
      <w:r w:rsidR="00265EC4" w:rsidRPr="00B011F7">
        <w:rPr>
          <w:rFonts w:ascii="Montserrat Light" w:hAnsi="Montserrat Light"/>
          <w:spacing w:val="14"/>
          <w:sz w:val="22"/>
          <w:szCs w:val="22"/>
          <w:lang w:val="es-PR"/>
        </w:rPr>
        <w:t>c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abo</w:t>
      </w:r>
      <w:r w:rsidRPr="00B011F7">
        <w:rPr>
          <w:rFonts w:ascii="Montserrat Light" w:hAnsi="Montserrat Light"/>
          <w:spacing w:val="16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actividades</w:t>
      </w:r>
      <w:r w:rsidRPr="00B011F7">
        <w:rPr>
          <w:rFonts w:ascii="Montserrat Light" w:hAnsi="Montserrat Light"/>
          <w:spacing w:val="15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de</w:t>
      </w:r>
      <w:r w:rsidRPr="00B011F7">
        <w:rPr>
          <w:rFonts w:ascii="Montserrat Light" w:hAnsi="Montserrat Light"/>
          <w:spacing w:val="18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planificación</w:t>
      </w:r>
      <w:r w:rsidRPr="00B011F7">
        <w:rPr>
          <w:rFonts w:ascii="Montserrat Light" w:hAnsi="Montserrat Light"/>
          <w:spacing w:val="14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de</w:t>
      </w:r>
      <w:r w:rsidRPr="00B011F7">
        <w:rPr>
          <w:rFonts w:ascii="Montserrat Light" w:hAnsi="Montserrat Light"/>
          <w:spacing w:val="15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la</w:t>
      </w:r>
      <w:r w:rsidRPr="00B011F7">
        <w:rPr>
          <w:rFonts w:ascii="Montserrat Light" w:hAnsi="Montserrat Light"/>
          <w:spacing w:val="48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transportación</w:t>
      </w:r>
      <w:r w:rsidRPr="00B011F7">
        <w:rPr>
          <w:rFonts w:ascii="Montserrat Light" w:hAnsi="Montserrat Light"/>
          <w:spacing w:val="36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tienen</w:t>
      </w:r>
      <w:r w:rsidRPr="00B011F7">
        <w:rPr>
          <w:rFonts w:ascii="Montserrat Light" w:hAnsi="Montserrat Light"/>
          <w:spacing w:val="38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2"/>
          <w:sz w:val="22"/>
          <w:szCs w:val="22"/>
          <w:lang w:val="es-PR"/>
        </w:rPr>
        <w:t>que</w:t>
      </w:r>
      <w:r w:rsidRPr="00B011F7">
        <w:rPr>
          <w:rFonts w:ascii="Montserrat Light" w:hAnsi="Montserrat Light"/>
          <w:spacing w:val="40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completar</w:t>
      </w:r>
      <w:r w:rsidRPr="00B011F7">
        <w:rPr>
          <w:rFonts w:ascii="Montserrat Light" w:hAnsi="Montserrat Light"/>
          <w:spacing w:val="38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un</w:t>
      </w:r>
      <w:r w:rsidRPr="00B011F7">
        <w:rPr>
          <w:rFonts w:ascii="Montserrat Light" w:hAnsi="Montserrat Light"/>
          <w:spacing w:val="38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2"/>
          <w:sz w:val="22"/>
          <w:szCs w:val="22"/>
          <w:lang w:val="es-PR"/>
        </w:rPr>
        <w:t>formulario</w:t>
      </w:r>
      <w:r w:rsidRPr="00B011F7">
        <w:rPr>
          <w:rFonts w:ascii="Montserrat Light" w:hAnsi="Montserrat Light"/>
          <w:spacing w:val="41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de</w:t>
      </w:r>
      <w:r w:rsidRPr="00B011F7">
        <w:rPr>
          <w:rFonts w:ascii="Montserrat Light" w:hAnsi="Montserrat Light"/>
          <w:spacing w:val="37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solicitud</w:t>
      </w:r>
      <w:r w:rsidRPr="00B011F7">
        <w:rPr>
          <w:rFonts w:ascii="Montserrat Light" w:hAnsi="Montserrat Light"/>
          <w:spacing w:val="37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de</w:t>
      </w:r>
      <w:r w:rsidRPr="00B011F7">
        <w:rPr>
          <w:rFonts w:ascii="Montserrat Light" w:hAnsi="Montserrat Light"/>
          <w:spacing w:val="38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propuesta.</w:t>
      </w:r>
      <w:r w:rsidRPr="00B011F7">
        <w:rPr>
          <w:rFonts w:ascii="Montserrat Light" w:hAnsi="Montserrat Light"/>
          <w:spacing w:val="36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z w:val="22"/>
          <w:szCs w:val="22"/>
          <w:lang w:val="es-PR"/>
        </w:rPr>
        <w:t>La</w:t>
      </w:r>
      <w:r w:rsidRPr="00B011F7">
        <w:rPr>
          <w:rFonts w:ascii="Montserrat Light" w:hAnsi="Montserrat Light"/>
          <w:spacing w:val="38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fecha</w:t>
      </w:r>
      <w:r w:rsidRPr="00B011F7">
        <w:rPr>
          <w:rFonts w:ascii="Montserrat Light" w:hAnsi="Montserrat Light"/>
          <w:spacing w:val="38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para</w:t>
      </w:r>
      <w:r w:rsidRPr="00B011F7">
        <w:rPr>
          <w:rFonts w:ascii="Montserrat Light" w:hAnsi="Montserrat Light"/>
          <w:spacing w:val="36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solicitar</w:t>
      </w:r>
      <w:r w:rsidRPr="00B011F7">
        <w:rPr>
          <w:rFonts w:ascii="Montserrat Light" w:hAnsi="Montserrat Light"/>
          <w:spacing w:val="37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z w:val="22"/>
          <w:szCs w:val="22"/>
          <w:lang w:val="es-PR"/>
        </w:rPr>
        <w:t>y</w:t>
      </w:r>
      <w:r w:rsidRPr="00B011F7">
        <w:rPr>
          <w:rFonts w:ascii="Montserrat Light" w:hAnsi="Montserrat Light"/>
          <w:spacing w:val="49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completar</w:t>
      </w:r>
      <w:r w:rsidRPr="00B011F7">
        <w:rPr>
          <w:rFonts w:ascii="Montserrat Light" w:hAnsi="Montserrat Light"/>
          <w:spacing w:val="11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2"/>
          <w:sz w:val="22"/>
          <w:szCs w:val="22"/>
          <w:lang w:val="es-PR"/>
        </w:rPr>
        <w:t>la</w:t>
      </w:r>
      <w:r w:rsidRPr="00B011F7">
        <w:rPr>
          <w:rFonts w:ascii="Montserrat Light" w:hAnsi="Montserrat Light"/>
          <w:spacing w:val="10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2"/>
          <w:sz w:val="22"/>
          <w:szCs w:val="22"/>
          <w:lang w:val="es-PR"/>
        </w:rPr>
        <w:t>solicitud</w:t>
      </w:r>
      <w:r w:rsidRPr="00B011F7">
        <w:rPr>
          <w:rFonts w:ascii="Montserrat Light" w:hAnsi="Montserrat Light"/>
          <w:spacing w:val="6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es</w:t>
      </w:r>
      <w:r w:rsidRPr="00B011F7">
        <w:rPr>
          <w:rFonts w:ascii="Montserrat Light" w:hAnsi="Montserrat Light"/>
          <w:spacing w:val="10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2"/>
          <w:sz w:val="22"/>
          <w:szCs w:val="22"/>
          <w:lang w:val="es-PR"/>
        </w:rPr>
        <w:t>publicada</w:t>
      </w:r>
      <w:r w:rsidRPr="00B011F7">
        <w:rPr>
          <w:rFonts w:ascii="Montserrat Light" w:hAnsi="Montserrat Light"/>
          <w:spacing w:val="10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2"/>
          <w:sz w:val="22"/>
          <w:szCs w:val="22"/>
          <w:lang w:val="es-PR"/>
        </w:rPr>
        <w:t>anualmente</w:t>
      </w:r>
      <w:r w:rsidRPr="00B011F7">
        <w:rPr>
          <w:rFonts w:ascii="Montserrat Light" w:hAnsi="Montserrat Light"/>
          <w:spacing w:val="9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z w:val="22"/>
          <w:szCs w:val="22"/>
          <w:lang w:val="es-PR"/>
        </w:rPr>
        <w:t>en</w:t>
      </w:r>
      <w:r w:rsidRPr="00B011F7">
        <w:rPr>
          <w:rFonts w:ascii="Montserrat Light" w:hAnsi="Montserrat Light"/>
          <w:spacing w:val="9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un</w:t>
      </w:r>
      <w:r w:rsidRPr="00B011F7">
        <w:rPr>
          <w:rFonts w:ascii="Montserrat Light" w:hAnsi="Montserrat Light"/>
          <w:spacing w:val="7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2"/>
          <w:sz w:val="22"/>
          <w:szCs w:val="22"/>
          <w:lang w:val="es-PR"/>
        </w:rPr>
        <w:t>aviso</w:t>
      </w:r>
      <w:r w:rsidRPr="00B011F7">
        <w:rPr>
          <w:rFonts w:ascii="Montserrat Light" w:hAnsi="Montserrat Light"/>
          <w:spacing w:val="11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público,</w:t>
      </w:r>
      <w:r w:rsidRPr="00B011F7">
        <w:rPr>
          <w:rFonts w:ascii="Montserrat Light" w:hAnsi="Montserrat Light"/>
          <w:spacing w:val="8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z w:val="22"/>
          <w:szCs w:val="22"/>
          <w:lang w:val="es-PR"/>
        </w:rPr>
        <w:t>en</w:t>
      </w:r>
      <w:r w:rsidRPr="00B011F7">
        <w:rPr>
          <w:rFonts w:ascii="Montserrat Light" w:hAnsi="Montserrat Light"/>
          <w:spacing w:val="10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2"/>
          <w:sz w:val="22"/>
          <w:szCs w:val="22"/>
          <w:lang w:val="es-PR"/>
        </w:rPr>
        <w:t>los</w:t>
      </w:r>
      <w:r w:rsidRPr="00B011F7">
        <w:rPr>
          <w:rFonts w:ascii="Montserrat Light" w:hAnsi="Montserrat Light"/>
          <w:spacing w:val="10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principales</w:t>
      </w:r>
      <w:r w:rsidRPr="00B011F7">
        <w:rPr>
          <w:rFonts w:ascii="Montserrat Light" w:hAnsi="Montserrat Light"/>
          <w:spacing w:val="7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periódicos</w:t>
      </w:r>
      <w:r w:rsidRPr="00B011F7">
        <w:rPr>
          <w:rFonts w:ascii="Montserrat Light" w:hAnsi="Montserrat Light"/>
          <w:spacing w:val="8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del</w:t>
      </w:r>
      <w:r w:rsidRPr="00B011F7">
        <w:rPr>
          <w:rFonts w:ascii="Montserrat Light" w:hAnsi="Montserrat Light"/>
          <w:spacing w:val="10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país,</w:t>
      </w:r>
      <w:r w:rsidRPr="00B011F7">
        <w:rPr>
          <w:rFonts w:ascii="Montserrat Light" w:hAnsi="Montserrat Light"/>
          <w:spacing w:val="7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z w:val="22"/>
          <w:szCs w:val="22"/>
          <w:lang w:val="es-PR"/>
        </w:rPr>
        <w:t>y</w:t>
      </w:r>
      <w:r w:rsidRPr="00B011F7">
        <w:rPr>
          <w:rFonts w:ascii="Montserrat Light" w:hAnsi="Montserrat Light"/>
          <w:spacing w:val="75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z w:val="22"/>
          <w:szCs w:val="22"/>
          <w:lang w:val="es-PR"/>
        </w:rPr>
        <w:t>a</w:t>
      </w:r>
      <w:r w:rsidRPr="00B011F7">
        <w:rPr>
          <w:rFonts w:ascii="Montserrat Light" w:hAnsi="Montserrat Light"/>
          <w:spacing w:val="24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través</w:t>
      </w:r>
      <w:r w:rsidRPr="00B011F7">
        <w:rPr>
          <w:rFonts w:ascii="Montserrat Light" w:hAnsi="Montserrat Light"/>
          <w:spacing w:val="27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de</w:t>
      </w:r>
      <w:r w:rsidRPr="00B011F7">
        <w:rPr>
          <w:rFonts w:ascii="Montserrat Light" w:hAnsi="Montserrat Light"/>
          <w:spacing w:val="25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2"/>
          <w:sz w:val="22"/>
          <w:szCs w:val="22"/>
          <w:lang w:val="es-PR"/>
        </w:rPr>
        <w:t>comunicación</w:t>
      </w:r>
      <w:r w:rsidRPr="00B011F7">
        <w:rPr>
          <w:rFonts w:ascii="Montserrat Light" w:hAnsi="Montserrat Light"/>
          <w:spacing w:val="21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escrita</w:t>
      </w:r>
      <w:r w:rsidRPr="00B011F7">
        <w:rPr>
          <w:rFonts w:ascii="Montserrat Light" w:hAnsi="Montserrat Light"/>
          <w:spacing w:val="26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z w:val="22"/>
          <w:szCs w:val="22"/>
          <w:lang w:val="es-PR"/>
        </w:rPr>
        <w:t>a</w:t>
      </w:r>
      <w:r w:rsidRPr="00B011F7">
        <w:rPr>
          <w:rFonts w:ascii="Montserrat Light" w:hAnsi="Montserrat Light"/>
          <w:spacing w:val="26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2"/>
          <w:sz w:val="22"/>
          <w:szCs w:val="22"/>
          <w:lang w:val="es-PR"/>
        </w:rPr>
        <w:t>los</w:t>
      </w:r>
      <w:r w:rsidRPr="00B011F7">
        <w:rPr>
          <w:rFonts w:ascii="Montserrat Light" w:hAnsi="Montserrat Light"/>
          <w:spacing w:val="22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2"/>
          <w:sz w:val="22"/>
          <w:szCs w:val="22"/>
          <w:lang w:val="es-PR"/>
        </w:rPr>
        <w:t>municipios</w:t>
      </w:r>
      <w:r w:rsidRPr="00B011F7">
        <w:rPr>
          <w:rFonts w:ascii="Montserrat Light" w:hAnsi="Montserrat Light"/>
          <w:spacing w:val="28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z w:val="22"/>
          <w:szCs w:val="22"/>
          <w:lang w:val="es-PR"/>
        </w:rPr>
        <w:t>y</w:t>
      </w:r>
      <w:r w:rsidRPr="00B011F7">
        <w:rPr>
          <w:rFonts w:ascii="Montserrat Light" w:hAnsi="Montserrat Light"/>
          <w:spacing w:val="23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agencias.</w:t>
      </w:r>
      <w:r w:rsidRPr="00B011F7">
        <w:rPr>
          <w:rFonts w:ascii="Montserrat Light" w:hAnsi="Montserrat Light"/>
          <w:spacing w:val="24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z w:val="22"/>
          <w:szCs w:val="22"/>
          <w:lang w:val="es-PR"/>
        </w:rPr>
        <w:t>En</w:t>
      </w:r>
      <w:r w:rsidRPr="00B011F7">
        <w:rPr>
          <w:rFonts w:ascii="Montserrat Light" w:hAnsi="Montserrat Light"/>
          <w:spacing w:val="23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2"/>
          <w:sz w:val="22"/>
          <w:szCs w:val="22"/>
          <w:lang w:val="es-PR"/>
        </w:rPr>
        <w:t>caso</w:t>
      </w:r>
      <w:r w:rsidRPr="00B011F7">
        <w:rPr>
          <w:rFonts w:ascii="Montserrat Light" w:hAnsi="Montserrat Light"/>
          <w:spacing w:val="29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2"/>
          <w:sz w:val="22"/>
          <w:szCs w:val="22"/>
          <w:lang w:val="es-PR"/>
        </w:rPr>
        <w:t>de</w:t>
      </w:r>
      <w:r w:rsidRPr="00B011F7">
        <w:rPr>
          <w:rFonts w:ascii="Montserrat Light" w:hAnsi="Montserrat Light"/>
          <w:spacing w:val="27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que</w:t>
      </w:r>
      <w:r w:rsidRPr="00B011F7">
        <w:rPr>
          <w:rFonts w:ascii="Montserrat Light" w:hAnsi="Montserrat Light"/>
          <w:spacing w:val="22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un</w:t>
      </w:r>
      <w:r w:rsidRPr="00B011F7">
        <w:rPr>
          <w:rFonts w:ascii="Montserrat Light" w:hAnsi="Montserrat Light"/>
          <w:spacing w:val="25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2"/>
          <w:sz w:val="22"/>
          <w:szCs w:val="22"/>
          <w:lang w:val="es-PR"/>
        </w:rPr>
        <w:t>ciudadano</w:t>
      </w:r>
      <w:r w:rsidRPr="00B011F7">
        <w:rPr>
          <w:rFonts w:ascii="Montserrat Light" w:hAnsi="Montserrat Light"/>
          <w:spacing w:val="26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z w:val="22"/>
          <w:szCs w:val="22"/>
          <w:lang w:val="es-PR"/>
        </w:rPr>
        <w:t>en</w:t>
      </w:r>
      <w:r w:rsidRPr="00B011F7">
        <w:rPr>
          <w:rFonts w:ascii="Montserrat Light" w:hAnsi="Montserrat Light"/>
          <w:spacing w:val="26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2"/>
          <w:sz w:val="22"/>
          <w:szCs w:val="22"/>
          <w:lang w:val="es-PR"/>
        </w:rPr>
        <w:t>particular</w:t>
      </w:r>
      <w:r w:rsidR="005F200A" w:rsidRPr="00B011F7">
        <w:rPr>
          <w:rFonts w:ascii="Montserrat Light" w:hAnsi="Montserrat Light"/>
          <w:spacing w:val="107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desee</w:t>
      </w:r>
      <w:r w:rsidRPr="00B011F7">
        <w:rPr>
          <w:rFonts w:ascii="Montserrat Light" w:hAnsi="Montserrat Light"/>
          <w:spacing w:val="1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2"/>
          <w:sz w:val="22"/>
          <w:szCs w:val="22"/>
          <w:lang w:val="es-PR"/>
        </w:rPr>
        <w:t>someter</w:t>
      </w:r>
      <w:r w:rsidRPr="00B011F7">
        <w:rPr>
          <w:rFonts w:ascii="Montserrat Light" w:hAnsi="Montserrat Light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una</w:t>
      </w:r>
      <w:r w:rsidRPr="00B011F7">
        <w:rPr>
          <w:rFonts w:ascii="Montserrat Light" w:hAnsi="Montserrat Light"/>
          <w:spacing w:val="1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2"/>
          <w:sz w:val="22"/>
          <w:szCs w:val="22"/>
          <w:lang w:val="es-PR"/>
        </w:rPr>
        <w:t>petición,</w:t>
      </w:r>
      <w:r w:rsidRPr="00B011F7">
        <w:rPr>
          <w:rFonts w:ascii="Montserrat Light" w:hAnsi="Montserrat Light"/>
          <w:spacing w:val="1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deberá</w:t>
      </w:r>
      <w:r w:rsidRPr="00B011F7">
        <w:rPr>
          <w:rFonts w:ascii="Montserrat Light" w:hAnsi="Montserrat Light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hacerla</w:t>
      </w:r>
      <w:r w:rsidRPr="00B011F7">
        <w:rPr>
          <w:rFonts w:ascii="Montserrat Light" w:hAnsi="Montserrat Light"/>
          <w:sz w:val="22"/>
          <w:szCs w:val="22"/>
          <w:lang w:val="es-PR"/>
        </w:rPr>
        <w:t xml:space="preserve"> a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través de</w:t>
      </w:r>
      <w:r w:rsidRPr="00B011F7">
        <w:rPr>
          <w:rFonts w:ascii="Montserrat Light" w:hAnsi="Montserrat Light"/>
          <w:spacing w:val="1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z w:val="22"/>
          <w:szCs w:val="22"/>
          <w:lang w:val="es-PR"/>
        </w:rPr>
        <w:t>su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 xml:space="preserve"> Municipio.</w:t>
      </w:r>
      <w:r w:rsidRPr="00B011F7">
        <w:rPr>
          <w:rFonts w:ascii="Montserrat Light" w:hAnsi="Montserrat Light"/>
          <w:spacing w:val="49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Una</w:t>
      </w:r>
      <w:r w:rsidRPr="00B011F7">
        <w:rPr>
          <w:rFonts w:ascii="Montserrat Light" w:hAnsi="Montserrat Light"/>
          <w:spacing w:val="87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z w:val="22"/>
          <w:szCs w:val="22"/>
          <w:lang w:val="es-PR"/>
        </w:rPr>
        <w:t>vez</w:t>
      </w:r>
      <w:r w:rsidRPr="00B011F7">
        <w:rPr>
          <w:rFonts w:ascii="Montserrat Light" w:hAnsi="Montserrat Light"/>
          <w:spacing w:val="28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z w:val="22"/>
          <w:szCs w:val="22"/>
          <w:lang w:val="es-PR"/>
        </w:rPr>
        <w:t>se</w:t>
      </w:r>
      <w:r w:rsidRPr="00B011F7">
        <w:rPr>
          <w:rFonts w:ascii="Montserrat Light" w:hAnsi="Montserrat Light"/>
          <w:spacing w:val="28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reciban</w:t>
      </w:r>
      <w:r w:rsidRPr="00B011F7">
        <w:rPr>
          <w:rFonts w:ascii="Montserrat Light" w:hAnsi="Montserrat Light"/>
          <w:spacing w:val="26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todas</w:t>
      </w:r>
      <w:r w:rsidRPr="00B011F7">
        <w:rPr>
          <w:rFonts w:ascii="Montserrat Light" w:hAnsi="Montserrat Light"/>
          <w:spacing w:val="28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las</w:t>
      </w:r>
      <w:r w:rsidRPr="00B011F7">
        <w:rPr>
          <w:rFonts w:ascii="Montserrat Light" w:hAnsi="Montserrat Light"/>
          <w:spacing w:val="27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2"/>
          <w:sz w:val="22"/>
          <w:szCs w:val="22"/>
          <w:lang w:val="es-PR"/>
        </w:rPr>
        <w:t>peticiones,</w:t>
      </w:r>
      <w:r w:rsidRPr="00B011F7">
        <w:rPr>
          <w:rFonts w:ascii="Montserrat Light" w:hAnsi="Montserrat Light"/>
          <w:spacing w:val="28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serán</w:t>
      </w:r>
      <w:r w:rsidRPr="00B011F7">
        <w:rPr>
          <w:rFonts w:ascii="Montserrat Light" w:hAnsi="Montserrat Light"/>
          <w:spacing w:val="26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evaluadas</w:t>
      </w:r>
      <w:r w:rsidRPr="00B011F7">
        <w:rPr>
          <w:rFonts w:ascii="Montserrat Light" w:hAnsi="Montserrat Light"/>
          <w:spacing w:val="27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2"/>
          <w:sz w:val="22"/>
          <w:szCs w:val="22"/>
          <w:lang w:val="es-PR"/>
        </w:rPr>
        <w:t>según</w:t>
      </w:r>
      <w:r w:rsidRPr="00B011F7">
        <w:rPr>
          <w:rFonts w:ascii="Montserrat Light" w:hAnsi="Montserrat Light"/>
          <w:spacing w:val="28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la</w:t>
      </w:r>
      <w:r w:rsidRPr="00B011F7">
        <w:rPr>
          <w:rFonts w:ascii="Montserrat Light" w:hAnsi="Montserrat Light"/>
          <w:spacing w:val="27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prioridad,</w:t>
      </w:r>
      <w:r w:rsidRPr="00B011F7">
        <w:rPr>
          <w:rFonts w:ascii="Montserrat Light" w:hAnsi="Montserrat Light"/>
          <w:spacing w:val="27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2"/>
          <w:sz w:val="22"/>
          <w:szCs w:val="22"/>
          <w:lang w:val="es-PR"/>
        </w:rPr>
        <w:t>cumplimiento</w:t>
      </w:r>
      <w:r w:rsidRPr="00B011F7">
        <w:rPr>
          <w:rFonts w:ascii="Montserrat Light" w:hAnsi="Montserrat Light"/>
          <w:spacing w:val="29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de</w:t>
      </w:r>
      <w:r w:rsidRPr="00B011F7">
        <w:rPr>
          <w:rFonts w:ascii="Montserrat Light" w:hAnsi="Montserrat Light"/>
          <w:spacing w:val="27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los</w:t>
      </w:r>
      <w:r w:rsidRPr="00B011F7">
        <w:rPr>
          <w:rFonts w:ascii="Montserrat Light" w:hAnsi="Montserrat Light"/>
          <w:spacing w:val="28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requisitos</w:t>
      </w:r>
      <w:r w:rsidRPr="00B011F7">
        <w:rPr>
          <w:rFonts w:ascii="Montserrat Light" w:hAnsi="Montserrat Light"/>
          <w:spacing w:val="26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z w:val="22"/>
          <w:szCs w:val="22"/>
          <w:lang w:val="es-PR"/>
        </w:rPr>
        <w:t>y</w:t>
      </w:r>
      <w:r w:rsidRPr="00B011F7">
        <w:rPr>
          <w:rFonts w:ascii="Montserrat Light" w:hAnsi="Montserrat Light"/>
          <w:spacing w:val="69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disponibilidad</w:t>
      </w:r>
      <w:r w:rsidRPr="00B011F7">
        <w:rPr>
          <w:rFonts w:ascii="Montserrat Light" w:hAnsi="Montserrat Light"/>
          <w:spacing w:val="5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de</w:t>
      </w:r>
      <w:r w:rsidRPr="00B011F7">
        <w:rPr>
          <w:rFonts w:ascii="Montserrat Light" w:hAnsi="Montserrat Light"/>
          <w:spacing w:val="5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2"/>
          <w:sz w:val="22"/>
          <w:szCs w:val="22"/>
          <w:lang w:val="es-PR"/>
        </w:rPr>
        <w:t>fondos.</w:t>
      </w:r>
      <w:r w:rsidRPr="00B011F7">
        <w:rPr>
          <w:rFonts w:ascii="Montserrat Light" w:hAnsi="Montserrat Light"/>
          <w:spacing w:val="4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2"/>
          <w:sz w:val="22"/>
          <w:szCs w:val="22"/>
          <w:lang w:val="es-PR"/>
        </w:rPr>
        <w:t>Se</w:t>
      </w:r>
      <w:r w:rsidRPr="00B011F7">
        <w:rPr>
          <w:rFonts w:ascii="Montserrat Light" w:hAnsi="Montserrat Light"/>
          <w:spacing w:val="6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le</w:t>
      </w:r>
      <w:r w:rsidRPr="00B011F7">
        <w:rPr>
          <w:rFonts w:ascii="Montserrat Light" w:hAnsi="Montserrat Light"/>
          <w:spacing w:val="6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solicitará</w:t>
      </w:r>
      <w:r w:rsidRPr="00B011F7">
        <w:rPr>
          <w:rFonts w:ascii="Montserrat Light" w:hAnsi="Montserrat Light"/>
          <w:spacing w:val="5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una</w:t>
      </w:r>
      <w:r w:rsidRPr="00B011F7">
        <w:rPr>
          <w:rFonts w:ascii="Montserrat Light" w:hAnsi="Montserrat Light"/>
          <w:spacing w:val="2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certificación</w:t>
      </w:r>
      <w:r w:rsidRPr="00B011F7">
        <w:rPr>
          <w:rFonts w:ascii="Montserrat Light" w:hAnsi="Montserrat Light"/>
          <w:spacing w:val="5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z w:val="22"/>
          <w:szCs w:val="22"/>
          <w:lang w:val="es-PR"/>
        </w:rPr>
        <w:t>en</w:t>
      </w:r>
      <w:r w:rsidRPr="00B011F7">
        <w:rPr>
          <w:rFonts w:ascii="Montserrat Light" w:hAnsi="Montserrat Light"/>
          <w:spacing w:val="2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la</w:t>
      </w:r>
      <w:r w:rsidRPr="00B011F7">
        <w:rPr>
          <w:rFonts w:ascii="Montserrat Light" w:hAnsi="Montserrat Light"/>
          <w:spacing w:val="5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cual</w:t>
      </w:r>
      <w:r w:rsidRPr="00B011F7">
        <w:rPr>
          <w:rFonts w:ascii="Montserrat Light" w:hAnsi="Montserrat Light"/>
          <w:spacing w:val="5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indique</w:t>
      </w:r>
      <w:r w:rsidRPr="00B011F7">
        <w:rPr>
          <w:rFonts w:ascii="Montserrat Light" w:hAnsi="Montserrat Light"/>
          <w:spacing w:val="6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2"/>
          <w:sz w:val="22"/>
          <w:szCs w:val="22"/>
          <w:lang w:val="es-PR"/>
        </w:rPr>
        <w:t>que</w:t>
      </w:r>
      <w:r w:rsidRPr="00B011F7">
        <w:rPr>
          <w:rFonts w:ascii="Montserrat Light" w:hAnsi="Montserrat Light"/>
          <w:spacing w:val="5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tiene</w:t>
      </w:r>
      <w:r w:rsidRPr="00B011F7">
        <w:rPr>
          <w:rFonts w:ascii="Montserrat Light" w:hAnsi="Montserrat Light"/>
          <w:spacing w:val="6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los</w:t>
      </w:r>
      <w:r w:rsidRPr="00B011F7">
        <w:rPr>
          <w:rFonts w:ascii="Montserrat Light" w:hAnsi="Montserrat Light"/>
          <w:spacing w:val="5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2"/>
          <w:sz w:val="22"/>
          <w:szCs w:val="22"/>
          <w:lang w:val="es-PR"/>
        </w:rPr>
        <w:t>fondos</w:t>
      </w:r>
      <w:r w:rsidRPr="00B011F7">
        <w:rPr>
          <w:rFonts w:ascii="Montserrat Light" w:hAnsi="Montserrat Light"/>
          <w:spacing w:val="6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para</w:t>
      </w:r>
      <w:r w:rsidRPr="00B011F7">
        <w:rPr>
          <w:rFonts w:ascii="Montserrat Light" w:hAnsi="Montserrat Light"/>
          <w:spacing w:val="4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pagar</w:t>
      </w:r>
      <w:r w:rsidRPr="00B011F7">
        <w:rPr>
          <w:rFonts w:ascii="Montserrat Light" w:hAnsi="Montserrat Light"/>
          <w:spacing w:val="55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z w:val="22"/>
          <w:szCs w:val="22"/>
          <w:lang w:val="es-PR"/>
        </w:rPr>
        <w:t>el</w:t>
      </w:r>
      <w:r w:rsidRPr="00B011F7">
        <w:rPr>
          <w:rFonts w:ascii="Montserrat Light" w:hAnsi="Montserrat Light"/>
          <w:spacing w:val="-5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z w:val="22"/>
          <w:szCs w:val="22"/>
          <w:lang w:val="es-PR"/>
        </w:rPr>
        <w:t>20%</w:t>
      </w:r>
      <w:r w:rsidRPr="00B011F7">
        <w:rPr>
          <w:rFonts w:ascii="Montserrat Light" w:hAnsi="Montserrat Light"/>
          <w:spacing w:val="1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>del</w:t>
      </w:r>
      <w:r w:rsidRPr="00B011F7">
        <w:rPr>
          <w:rFonts w:ascii="Montserrat Light" w:hAnsi="Montserrat Light"/>
          <w:spacing w:val="-2"/>
          <w:sz w:val="22"/>
          <w:szCs w:val="22"/>
          <w:lang w:val="es-PR"/>
        </w:rPr>
        <w:t xml:space="preserve"> </w:t>
      </w:r>
      <w:r w:rsidRPr="00B011F7">
        <w:rPr>
          <w:rFonts w:ascii="Montserrat Light" w:hAnsi="Montserrat Light"/>
          <w:spacing w:val="-1"/>
          <w:sz w:val="22"/>
          <w:szCs w:val="22"/>
          <w:lang w:val="es-PR"/>
        </w:rPr>
        <w:t xml:space="preserve">pareo </w:t>
      </w:r>
      <w:r w:rsidRPr="00B011F7">
        <w:rPr>
          <w:rFonts w:ascii="Montserrat Light" w:hAnsi="Montserrat Light"/>
          <w:sz w:val="22"/>
          <w:szCs w:val="22"/>
          <w:lang w:val="es-PR"/>
        </w:rPr>
        <w:t>local.</w:t>
      </w:r>
    </w:p>
    <w:p w14:paraId="41BE51AD" w14:textId="2ADDF1A6" w:rsidR="00CF4484" w:rsidRPr="00B011F7" w:rsidRDefault="008D7418" w:rsidP="00CF4484">
      <w:pPr>
        <w:rPr>
          <w:rFonts w:ascii="Montserrat Light" w:hAnsi="Montserrat Light"/>
          <w:lang w:val="es-PR"/>
        </w:rPr>
      </w:pPr>
      <w:r w:rsidRPr="00B011F7">
        <w:rPr>
          <w:rFonts w:ascii="Montserrat Light" w:hAnsi="Montserrat Light"/>
          <w:noProof/>
          <w:lang w:val="es-PR" w:eastAsia="es-P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3E5BD35" wp14:editId="40012A1A">
                <wp:simplePos x="0" y="0"/>
                <wp:positionH relativeFrom="column">
                  <wp:posOffset>2619375</wp:posOffset>
                </wp:positionH>
                <wp:positionV relativeFrom="paragraph">
                  <wp:posOffset>263525</wp:posOffset>
                </wp:positionV>
                <wp:extent cx="4267200" cy="895350"/>
                <wp:effectExtent l="0" t="0" r="19050" b="1905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A644E" w14:textId="77777777" w:rsidR="00DD4206" w:rsidRPr="00DD4206" w:rsidRDefault="00DD4206" w:rsidP="00252CAC">
                            <w:pPr>
                              <w:pBdr>
                                <w:top w:val="single" w:sz="4" w:space="1" w:color="95441D" w:themeColor="text2" w:themeTint="BF"/>
                                <w:bottom w:val="single" w:sz="4" w:space="1" w:color="95441D" w:themeColor="text2" w:themeTint="BF"/>
                              </w:pBdr>
                              <w:spacing w:line="240" w:lineRule="auto"/>
                              <w:jc w:val="center"/>
                              <w:rPr>
                                <w:rFonts w:ascii="Candara" w:hAnsi="Candara"/>
                                <w:sz w:val="2"/>
                                <w:lang w:val="es-PR"/>
                              </w:rPr>
                            </w:pPr>
                          </w:p>
                          <w:p w14:paraId="321B82E6" w14:textId="43149E65" w:rsidR="00C67526" w:rsidRPr="008D7418" w:rsidRDefault="00DD4206" w:rsidP="00252CAC">
                            <w:pPr>
                              <w:pBdr>
                                <w:top w:val="single" w:sz="4" w:space="1" w:color="95441D" w:themeColor="text2" w:themeTint="BF"/>
                                <w:bottom w:val="single" w:sz="4" w:space="1" w:color="95441D" w:themeColor="text2" w:themeTint="BF"/>
                              </w:pBdr>
                              <w:spacing w:line="240" w:lineRule="auto"/>
                              <w:jc w:val="center"/>
                              <w:rPr>
                                <w:rFonts w:ascii="Montserrat Light" w:hAnsi="Montserrat Light"/>
                                <w:i/>
                                <w:iCs/>
                                <w:sz w:val="24"/>
                                <w:lang w:val="es-PR"/>
                              </w:rPr>
                            </w:pPr>
                            <w:r w:rsidRPr="008D7418">
                              <w:rPr>
                                <w:rFonts w:ascii="Montserrat Light" w:hAnsi="Montserrat Light"/>
                                <w:i/>
                                <w:iCs/>
                                <w:lang w:val="es-PR"/>
                              </w:rPr>
                              <w:t>“</w:t>
                            </w:r>
                            <w:r w:rsidRPr="008D7418">
                              <w:rPr>
                                <w:rFonts w:ascii="Montserrat Light" w:eastAsia="Malgun Gothic" w:hAnsi="Montserrat Light"/>
                                <w:i/>
                                <w:iCs/>
                                <w:sz w:val="22"/>
                                <w:lang w:val="es-PR"/>
                              </w:rPr>
                              <w:t>Desarrollar un sistema de transporte multimodal conlleva un proceso de planificación amplio, completo, extenso y comprensivo</w:t>
                            </w:r>
                            <w:r w:rsidR="008D7418">
                              <w:rPr>
                                <w:rFonts w:ascii="Montserrat Light" w:hAnsi="Montserrat Light"/>
                                <w:i/>
                                <w:iCs/>
                                <w:sz w:val="24"/>
                                <w:lang w:val="es-PR"/>
                              </w:rPr>
                              <w:t>”</w:t>
                            </w:r>
                          </w:p>
                          <w:p w14:paraId="2A36FE05" w14:textId="77777777" w:rsidR="00DD4206" w:rsidRPr="00DD4206" w:rsidRDefault="00DD4206" w:rsidP="00252CAC">
                            <w:pPr>
                              <w:pBdr>
                                <w:top w:val="single" w:sz="4" w:space="1" w:color="95441D" w:themeColor="text2" w:themeTint="BF"/>
                                <w:bottom w:val="single" w:sz="4" w:space="1" w:color="95441D" w:themeColor="text2" w:themeTint="BF"/>
                              </w:pBdr>
                              <w:spacing w:line="240" w:lineRule="auto"/>
                              <w:jc w:val="center"/>
                              <w:rPr>
                                <w:rFonts w:ascii="Candara" w:hAnsi="Candara"/>
                                <w:sz w:val="2"/>
                                <w:szCs w:val="2"/>
                                <w:lang w:val="es-P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5BD35" id="Text Box 9" o:spid="_x0000_s1028" type="#_x0000_t202" style="position:absolute;margin-left:206.25pt;margin-top:20.75pt;width:336pt;height:70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" fillcolor="white [3201]" strokecolor="white [3212]" strokeweight=".5pt">
                <v:textbox>
                  <w:txbxContent>
                    <w:p w14:paraId="7A8A644E" w14:textId="77777777" w:rsidR="00DD4206" w:rsidRPr="00DD4206" w:rsidRDefault="00DD4206" w:rsidP="00252CAC">
                      <w:pPr>
                        <w:pBdr>
                          <w:top w:val="single" w:sz="4" w:space="1" w:color="95441D" w:themeColor="text2" w:themeTint="BF"/>
                          <w:bottom w:val="single" w:sz="4" w:space="1" w:color="95441D" w:themeColor="text2" w:themeTint="BF"/>
                        </w:pBdr>
                        <w:spacing w:line="240" w:lineRule="auto"/>
                        <w:jc w:val="center"/>
                        <w:rPr>
                          <w:rFonts w:ascii="Candara" w:hAnsi="Candara"/>
                          <w:sz w:val="2"/>
                          <w:lang w:val="es-PR"/>
                        </w:rPr>
                      </w:pPr>
                    </w:p>
                    <w:p w14:paraId="321B82E6" w14:textId="43149E65" w:rsidR="00C67526" w:rsidRPr="008D7418" w:rsidRDefault="00DD4206" w:rsidP="00252CAC">
                      <w:pPr>
                        <w:pBdr>
                          <w:top w:val="single" w:sz="4" w:space="1" w:color="95441D" w:themeColor="text2" w:themeTint="BF"/>
                          <w:bottom w:val="single" w:sz="4" w:space="1" w:color="95441D" w:themeColor="text2" w:themeTint="BF"/>
                        </w:pBdr>
                        <w:spacing w:line="240" w:lineRule="auto"/>
                        <w:jc w:val="center"/>
                        <w:rPr>
                          <w:rFonts w:ascii="Montserrat Light" w:hAnsi="Montserrat Light"/>
                          <w:i/>
                          <w:iCs/>
                          <w:sz w:val="24"/>
                          <w:lang w:val="es-PR"/>
                        </w:rPr>
                      </w:pPr>
                      <w:r w:rsidRPr="008D7418">
                        <w:rPr>
                          <w:rFonts w:ascii="Montserrat Light" w:hAnsi="Montserrat Light"/>
                          <w:i/>
                          <w:iCs/>
                          <w:lang w:val="es-PR"/>
                        </w:rPr>
                        <w:t>“</w:t>
                      </w:r>
                      <w:r w:rsidRPr="008D7418">
                        <w:rPr>
                          <w:rFonts w:ascii="Montserrat Light" w:eastAsia="Malgun Gothic" w:hAnsi="Montserrat Light"/>
                          <w:i/>
                          <w:iCs/>
                          <w:sz w:val="22"/>
                          <w:lang w:val="es-PR"/>
                        </w:rPr>
                        <w:t>Desarrollar un sistema de transporte multimodal conlleva un proceso de planificación amplio, completo, extenso y comprensivo</w:t>
                      </w:r>
                      <w:r w:rsidR="008D7418">
                        <w:rPr>
                          <w:rFonts w:ascii="Montserrat Light" w:hAnsi="Montserrat Light"/>
                          <w:i/>
                          <w:iCs/>
                          <w:sz w:val="24"/>
                          <w:lang w:val="es-PR"/>
                        </w:rPr>
                        <w:t>”</w:t>
                      </w:r>
                    </w:p>
                    <w:p w14:paraId="2A36FE05" w14:textId="77777777" w:rsidR="00DD4206" w:rsidRPr="00DD4206" w:rsidRDefault="00DD4206" w:rsidP="00252CAC">
                      <w:pPr>
                        <w:pBdr>
                          <w:top w:val="single" w:sz="4" w:space="1" w:color="95441D" w:themeColor="text2" w:themeTint="BF"/>
                          <w:bottom w:val="single" w:sz="4" w:space="1" w:color="95441D" w:themeColor="text2" w:themeTint="BF"/>
                        </w:pBdr>
                        <w:spacing w:line="240" w:lineRule="auto"/>
                        <w:jc w:val="center"/>
                        <w:rPr>
                          <w:rFonts w:ascii="Candara" w:hAnsi="Candara"/>
                          <w:sz w:val="2"/>
                          <w:szCs w:val="2"/>
                          <w:lang w:val="es-P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FE8230" w14:textId="6E617413" w:rsidR="00DD4206" w:rsidRPr="00B011F7" w:rsidRDefault="00DD4206" w:rsidP="00CF4484">
      <w:pPr>
        <w:rPr>
          <w:rFonts w:ascii="Montserrat Light" w:hAnsi="Montserrat Light"/>
          <w:lang w:val="es-PR"/>
        </w:rPr>
      </w:pPr>
    </w:p>
    <w:p w14:paraId="777B585C" w14:textId="77777777" w:rsidR="00095652" w:rsidRDefault="00095652" w:rsidP="00F25CBE">
      <w:pPr>
        <w:pStyle w:val="Heading1"/>
        <w:spacing w:before="64"/>
        <w:rPr>
          <w:rFonts w:ascii="Montserrat Medium" w:hAnsi="Montserrat Medium"/>
          <w:spacing w:val="-1"/>
          <w:lang w:val="es-PR"/>
        </w:rPr>
      </w:pPr>
    </w:p>
    <w:p w14:paraId="72F6865B" w14:textId="77777777" w:rsidR="00095652" w:rsidRDefault="00095652" w:rsidP="00F25CBE">
      <w:pPr>
        <w:pStyle w:val="Heading1"/>
        <w:spacing w:before="64"/>
        <w:rPr>
          <w:rFonts w:ascii="Montserrat Medium" w:hAnsi="Montserrat Medium"/>
          <w:spacing w:val="-1"/>
          <w:lang w:val="es-PR"/>
        </w:rPr>
      </w:pPr>
    </w:p>
    <w:p w14:paraId="3D502141" w14:textId="51F9B08A" w:rsidR="00F25CBE" w:rsidRPr="00B011F7" w:rsidRDefault="00095652" w:rsidP="00F25CBE">
      <w:pPr>
        <w:pStyle w:val="Heading1"/>
        <w:spacing w:before="64"/>
        <w:rPr>
          <w:rFonts w:ascii="Montserrat Light" w:hAnsi="Montserrat Light"/>
          <w:spacing w:val="-1"/>
          <w:lang w:val="es-PR"/>
        </w:rPr>
      </w:pPr>
      <w:r w:rsidRPr="006A7F7B">
        <w:rPr>
          <w:rFonts w:ascii="Montserrat Medium" w:hAnsi="Montserrat Medium"/>
          <w:noProof/>
          <w:spacing w:val="-1"/>
          <w:lang w:val="es-PR" w:eastAsia="es-P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8E6587D" wp14:editId="1AB81CB0">
                <wp:simplePos x="0" y="0"/>
                <wp:positionH relativeFrom="column">
                  <wp:posOffset>-67945</wp:posOffset>
                </wp:positionH>
                <wp:positionV relativeFrom="paragraph">
                  <wp:posOffset>297815</wp:posOffset>
                </wp:positionV>
                <wp:extent cx="3371850" cy="2903855"/>
                <wp:effectExtent l="0" t="0" r="0" b="0"/>
                <wp:wrapTight wrapText="bothSides">
                  <wp:wrapPolygon edited="0">
                    <wp:start x="0" y="0"/>
                    <wp:lineTo x="0" y="21397"/>
                    <wp:lineTo x="21478" y="21397"/>
                    <wp:lineTo x="21478" y="0"/>
                    <wp:lineTo x="0" y="0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038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ADB39" w14:textId="5375C0D5" w:rsidR="00807DBD" w:rsidRPr="00346A84" w:rsidRDefault="00807DBD" w:rsidP="00346A84">
                            <w:pPr>
                              <w:pStyle w:val="BodyText"/>
                              <w:widowControl w:val="0"/>
                              <w:tabs>
                                <w:tab w:val="left" w:pos="320"/>
                              </w:tabs>
                              <w:spacing w:after="0" w:line="240" w:lineRule="auto"/>
                              <w:ind w:left="104"/>
                              <w:jc w:val="both"/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</w:pPr>
                            <w:r w:rsidRPr="00346A84">
                              <w:rPr>
                                <w:rFonts w:ascii="Cambria Math" w:hAnsi="Cambria Math" w:cs="Cambria Math"/>
                                <w:spacing w:val="-1"/>
                                <w:lang w:val="es-PR"/>
                              </w:rPr>
                              <w:t>❶</w:t>
                            </w:r>
                            <w:r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Plan,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4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diseño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7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>o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 xml:space="preserve"> trabajo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4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de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2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ingeniería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3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que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2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promueva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7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>o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>mejoren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5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>los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5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>accesos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9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>y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2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 xml:space="preserve">la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movilidad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6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b/>
                                <w:spacing w:val="-1"/>
                                <w:lang w:val="es-PR"/>
                              </w:rPr>
                              <w:t>peatonal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b/>
                                <w:lang w:val="es-PR"/>
                              </w:rPr>
                              <w:t xml:space="preserve"> y ciclista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b/>
                                <w:spacing w:val="-6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 xml:space="preserve">a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las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2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paradas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5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>y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1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>en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3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>los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5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alrededores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5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de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 xml:space="preserve"> las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5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>estaciones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2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de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transporte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9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público</w:t>
                            </w:r>
                            <w:r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.</w:t>
                            </w:r>
                          </w:p>
                          <w:p w14:paraId="6A8B9554" w14:textId="77777777" w:rsidR="00E72FBB" w:rsidRPr="00346A84" w:rsidRDefault="00E72FBB" w:rsidP="00346A84">
                            <w:pPr>
                              <w:pStyle w:val="BodyText"/>
                              <w:widowControl w:val="0"/>
                              <w:tabs>
                                <w:tab w:val="left" w:pos="320"/>
                              </w:tabs>
                              <w:spacing w:after="0" w:line="240" w:lineRule="auto"/>
                              <w:ind w:left="104"/>
                              <w:jc w:val="both"/>
                              <w:rPr>
                                <w:rFonts w:ascii="Montserrat Light" w:hAnsi="Montserrat Light" w:cs="Calibri"/>
                                <w:lang w:val="es-PR"/>
                              </w:rPr>
                            </w:pPr>
                          </w:p>
                          <w:p w14:paraId="70BA158D" w14:textId="67738823" w:rsidR="00F26CEE" w:rsidRPr="00346A84" w:rsidRDefault="00807DBD" w:rsidP="00346A84">
                            <w:pPr>
                              <w:pStyle w:val="BodyText"/>
                              <w:widowControl w:val="0"/>
                              <w:tabs>
                                <w:tab w:val="left" w:pos="320"/>
                              </w:tabs>
                              <w:spacing w:before="33" w:after="0" w:line="240" w:lineRule="auto"/>
                              <w:ind w:left="104"/>
                              <w:jc w:val="both"/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</w:pPr>
                            <w:r w:rsidRPr="00346A84">
                              <w:rPr>
                                <w:rFonts w:ascii="Cambria Math" w:hAnsi="Cambria Math" w:cs="Cambria Math"/>
                                <w:spacing w:val="-1"/>
                                <w:lang w:val="es-PR"/>
                              </w:rPr>
                              <w:t>❷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Planes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7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integrales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4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>y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2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comprensivos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2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que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aborden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5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 xml:space="preserve">la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planificación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0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del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uso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4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de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2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suelo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4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>con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5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 xml:space="preserve">la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transportación.</w:t>
                            </w:r>
                          </w:p>
                          <w:p w14:paraId="2DFD53FB" w14:textId="77777777" w:rsidR="00E72FBB" w:rsidRPr="00346A84" w:rsidRDefault="00E72FBB" w:rsidP="00346A84">
                            <w:pPr>
                              <w:pStyle w:val="BodyText"/>
                              <w:widowControl w:val="0"/>
                              <w:tabs>
                                <w:tab w:val="left" w:pos="320"/>
                              </w:tabs>
                              <w:spacing w:before="33" w:after="0" w:line="240" w:lineRule="auto"/>
                              <w:ind w:left="104"/>
                              <w:jc w:val="both"/>
                              <w:rPr>
                                <w:rFonts w:ascii="Montserrat Light" w:hAnsi="Montserrat Light"/>
                                <w:lang w:val="es-PR"/>
                              </w:rPr>
                            </w:pPr>
                          </w:p>
                          <w:p w14:paraId="2DD9BD08" w14:textId="491461EB" w:rsidR="00F26CEE" w:rsidRPr="00346A84" w:rsidRDefault="00E72FBB" w:rsidP="00346A84">
                            <w:pPr>
                              <w:pStyle w:val="BodyText"/>
                              <w:widowControl w:val="0"/>
                              <w:tabs>
                                <w:tab w:val="left" w:pos="320"/>
                              </w:tabs>
                              <w:spacing w:after="0" w:line="240" w:lineRule="auto"/>
                              <w:ind w:left="104"/>
                              <w:jc w:val="both"/>
                              <w:rPr>
                                <w:rFonts w:ascii="Montserrat Light" w:hAnsi="Montserrat Light"/>
                                <w:lang w:val="es-PR"/>
                              </w:rPr>
                            </w:pPr>
                            <w:r w:rsidRPr="00346A84">
                              <w:rPr>
                                <w:rFonts w:ascii="Cambria Math" w:hAnsi="Cambria Math" w:cs="Cambria Math"/>
                                <w:lang w:val="es-PR"/>
                              </w:rPr>
                              <w:t>❸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>Plan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6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para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3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>el manejo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6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de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2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 xml:space="preserve">la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congestión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0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>y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2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análisis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5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de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conformidad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0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de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2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 xml:space="preserve">la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calidad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5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del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47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>aire.</w:t>
                            </w:r>
                          </w:p>
                          <w:p w14:paraId="07ECACDB" w14:textId="77777777" w:rsidR="00E72FBB" w:rsidRPr="00346A84" w:rsidRDefault="00E72FBB" w:rsidP="00346A84">
                            <w:pPr>
                              <w:pStyle w:val="BodyText"/>
                              <w:widowControl w:val="0"/>
                              <w:tabs>
                                <w:tab w:val="left" w:pos="320"/>
                              </w:tabs>
                              <w:spacing w:after="0" w:line="240" w:lineRule="auto"/>
                              <w:ind w:left="104"/>
                              <w:jc w:val="both"/>
                              <w:rPr>
                                <w:rFonts w:ascii="Montserrat Light" w:hAnsi="Montserrat Light"/>
                                <w:lang w:val="es-PR"/>
                              </w:rPr>
                            </w:pPr>
                          </w:p>
                          <w:p w14:paraId="28055ADA" w14:textId="58EF0079" w:rsidR="00807DBD" w:rsidRPr="00346A84" w:rsidRDefault="00E72FBB" w:rsidP="00346A84">
                            <w:pPr>
                              <w:pStyle w:val="BodyText"/>
                              <w:widowControl w:val="0"/>
                              <w:tabs>
                                <w:tab w:val="left" w:pos="320"/>
                              </w:tabs>
                              <w:spacing w:after="0" w:line="240" w:lineRule="auto"/>
                              <w:ind w:left="104"/>
                              <w:jc w:val="both"/>
                              <w:rPr>
                                <w:rFonts w:ascii="Montserrat Light" w:hAnsi="Montserrat Light"/>
                                <w:lang w:val="es-PR"/>
                              </w:rPr>
                            </w:pPr>
                            <w:r w:rsidRPr="00346A84">
                              <w:rPr>
                                <w:rFonts w:ascii="Cambria Math" w:hAnsi="Cambria Math" w:cs="Cambria Math"/>
                                <w:lang w:val="es-PR"/>
                              </w:rPr>
                              <w:t>❹</w:t>
                            </w:r>
                            <w:r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>Plan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6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de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2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>evacuación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8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>y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2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transportación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0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de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 xml:space="preserve"> emergencia</w:t>
                            </w:r>
                          </w:p>
                          <w:p w14:paraId="46E0C533" w14:textId="4A122289" w:rsidR="00F26CEE" w:rsidRPr="00346A84" w:rsidRDefault="0016431E" w:rsidP="00346A84">
                            <w:pPr>
                              <w:pStyle w:val="BodyText"/>
                              <w:widowControl w:val="0"/>
                              <w:tabs>
                                <w:tab w:val="left" w:pos="320"/>
                              </w:tabs>
                              <w:spacing w:after="0" w:line="240" w:lineRule="auto"/>
                              <w:ind w:left="104"/>
                              <w:jc w:val="both"/>
                              <w:rPr>
                                <w:rFonts w:ascii="Montserrat Light" w:hAnsi="Montserrat Light"/>
                                <w:lang w:val="es-PR"/>
                              </w:rPr>
                            </w:pPr>
                            <w:r w:rsidRPr="00346A84">
                              <w:rPr>
                                <w:rFonts w:ascii="Cambria Math" w:hAnsi="Cambria Math" w:cs="Cambria Math"/>
                                <w:spacing w:val="-1"/>
                                <w:lang w:val="es-PR"/>
                              </w:rPr>
                              <w:t>❺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Participación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0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ciudadana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5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>en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3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 xml:space="preserve">el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proceso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8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de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planificación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8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de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2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 xml:space="preserve">la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transportación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3"/>
                                <w:lang w:val="es-PR"/>
                              </w:rPr>
                              <w:t xml:space="preserve"> </w:t>
                            </w:r>
                            <w:r w:rsidR="00F26CEE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pública.</w:t>
                            </w:r>
                          </w:p>
                          <w:p w14:paraId="0317979E" w14:textId="77777777" w:rsidR="00F26CEE" w:rsidRPr="00F26CEE" w:rsidRDefault="00F26CEE">
                            <w:pPr>
                              <w:rPr>
                                <w:lang w:val="es-P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6587D" id="Text Box 12" o:spid="_x0000_s1029" type="#_x0000_t202" style="position:absolute;margin-left:-5.35pt;margin-top:23.45pt;width:265.5pt;height:228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" fillcolor="#f8e4da [351]" stroked="f" strokeweight=".5pt">
                <v:textbox>
                  <w:txbxContent>
                    <w:p w14:paraId="3D5ADB39" w14:textId="5375C0D5" w:rsidR="00807DBD" w:rsidRPr="00346A84" w:rsidRDefault="00807DBD" w:rsidP="00346A84">
                      <w:pPr>
                        <w:pStyle w:val="BodyText"/>
                        <w:widowControl w:val="0"/>
                        <w:tabs>
                          <w:tab w:val="left" w:pos="320"/>
                        </w:tabs>
                        <w:spacing w:after="0" w:line="240" w:lineRule="auto"/>
                        <w:ind w:left="104"/>
                        <w:jc w:val="both"/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</w:pPr>
                      <w:r w:rsidRPr="00346A84">
                        <w:rPr>
                          <w:rFonts w:ascii="Cambria Math" w:hAnsi="Cambria Math" w:cs="Cambria Math"/>
                          <w:spacing w:val="-1"/>
                          <w:lang w:val="es-PR"/>
                        </w:rPr>
                        <w:t>❶</w:t>
                      </w:r>
                      <w:r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Plan,</w:t>
                      </w:r>
                      <w:r w:rsidR="00F26CEE" w:rsidRPr="00346A84">
                        <w:rPr>
                          <w:rFonts w:ascii="Montserrat Light" w:hAnsi="Montserrat Light"/>
                          <w:spacing w:val="-4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diseño</w:t>
                      </w:r>
                      <w:r w:rsidR="00F26CEE" w:rsidRPr="00346A84">
                        <w:rPr>
                          <w:rFonts w:ascii="Montserrat Light" w:hAnsi="Montserrat Light"/>
                          <w:spacing w:val="-7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>o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 xml:space="preserve"> trabajo</w:t>
                      </w:r>
                      <w:r w:rsidR="00F26CEE" w:rsidRPr="00346A84">
                        <w:rPr>
                          <w:rFonts w:ascii="Montserrat Light" w:hAnsi="Montserrat Light"/>
                          <w:spacing w:val="-4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de</w:t>
                      </w:r>
                      <w:r w:rsidR="00F26CEE" w:rsidRPr="00346A84">
                        <w:rPr>
                          <w:rFonts w:ascii="Montserrat Light" w:hAnsi="Montserrat Light"/>
                          <w:spacing w:val="-2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ingeniería</w:t>
                      </w:r>
                      <w:r w:rsidR="00F26CEE" w:rsidRPr="00346A84">
                        <w:rPr>
                          <w:rFonts w:ascii="Montserrat Light" w:hAnsi="Montserrat Light"/>
                          <w:spacing w:val="-3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que</w:t>
                      </w:r>
                      <w:r w:rsidR="00F26CEE" w:rsidRPr="00346A84">
                        <w:rPr>
                          <w:rFonts w:ascii="Montserrat Light" w:hAnsi="Montserrat Light"/>
                          <w:spacing w:val="-2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promueva</w:t>
                      </w:r>
                      <w:r w:rsidR="00F26CEE" w:rsidRPr="00346A84">
                        <w:rPr>
                          <w:rFonts w:ascii="Montserrat Light" w:hAnsi="Montserrat Light"/>
                          <w:spacing w:val="-7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>o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>mejoren</w:t>
                      </w:r>
                      <w:r w:rsidR="00F26CEE" w:rsidRPr="00346A84">
                        <w:rPr>
                          <w:rFonts w:ascii="Montserrat Light" w:hAnsi="Montserrat Light"/>
                          <w:spacing w:val="-5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>los</w:t>
                      </w:r>
                      <w:r w:rsidR="00F26CEE" w:rsidRPr="00346A84">
                        <w:rPr>
                          <w:rFonts w:ascii="Montserrat Light" w:hAnsi="Montserrat Light"/>
                          <w:spacing w:val="-5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>accesos</w:t>
                      </w:r>
                      <w:r w:rsidR="00F26CEE" w:rsidRPr="00346A84">
                        <w:rPr>
                          <w:rFonts w:ascii="Montserrat Light" w:hAnsi="Montserrat Light"/>
                          <w:spacing w:val="-9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>y</w:t>
                      </w:r>
                      <w:r w:rsidR="00F26CEE" w:rsidRPr="00346A84">
                        <w:rPr>
                          <w:rFonts w:ascii="Montserrat Light" w:hAnsi="Montserrat Light"/>
                          <w:spacing w:val="-2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 xml:space="preserve">la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movilidad</w:t>
                      </w:r>
                      <w:r w:rsidR="00F26CEE" w:rsidRPr="00346A84">
                        <w:rPr>
                          <w:rFonts w:ascii="Montserrat Light" w:hAnsi="Montserrat Light"/>
                          <w:spacing w:val="-6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b/>
                          <w:spacing w:val="-1"/>
                          <w:lang w:val="es-PR"/>
                        </w:rPr>
                        <w:t>peatonal</w:t>
                      </w:r>
                      <w:r w:rsidR="00F26CEE" w:rsidRPr="00346A84">
                        <w:rPr>
                          <w:rFonts w:ascii="Montserrat Light" w:hAnsi="Montserrat Light"/>
                          <w:b/>
                          <w:lang w:val="es-PR"/>
                        </w:rPr>
                        <w:t xml:space="preserve"> y ciclista</w:t>
                      </w:r>
                      <w:r w:rsidR="00F26CEE" w:rsidRPr="00346A84">
                        <w:rPr>
                          <w:rFonts w:ascii="Montserrat Light" w:hAnsi="Montserrat Light"/>
                          <w:b/>
                          <w:spacing w:val="-6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 xml:space="preserve">a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las</w:t>
                      </w:r>
                      <w:r w:rsidR="00F26CEE" w:rsidRPr="00346A84">
                        <w:rPr>
                          <w:rFonts w:ascii="Montserrat Light" w:hAnsi="Montserrat Light"/>
                          <w:spacing w:val="-2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paradas</w:t>
                      </w:r>
                      <w:r w:rsidR="00F26CEE" w:rsidRPr="00346A84">
                        <w:rPr>
                          <w:rFonts w:ascii="Montserrat Light" w:hAnsi="Montserrat Light"/>
                          <w:spacing w:val="-5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>y</w:t>
                      </w:r>
                      <w:r w:rsidR="00F26CEE" w:rsidRPr="00346A84">
                        <w:rPr>
                          <w:rFonts w:ascii="Montserrat Light" w:hAnsi="Montserrat Light"/>
                          <w:spacing w:val="1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>en</w:t>
                      </w:r>
                      <w:r w:rsidR="00F26CEE" w:rsidRPr="00346A84">
                        <w:rPr>
                          <w:rFonts w:ascii="Montserrat Light" w:hAnsi="Montserrat Light"/>
                          <w:spacing w:val="-3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>los</w:t>
                      </w:r>
                      <w:r w:rsidR="00F26CEE" w:rsidRPr="00346A84">
                        <w:rPr>
                          <w:rFonts w:ascii="Montserrat Light" w:hAnsi="Montserrat Light"/>
                          <w:spacing w:val="-5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alrededores</w:t>
                      </w:r>
                      <w:r w:rsidR="00F26CEE" w:rsidRPr="00346A84">
                        <w:rPr>
                          <w:rFonts w:ascii="Montserrat Light" w:hAnsi="Montserrat Light"/>
                          <w:spacing w:val="-5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de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 xml:space="preserve"> las</w:t>
                      </w:r>
                      <w:r w:rsidR="00F26CEE" w:rsidRPr="00346A84">
                        <w:rPr>
                          <w:rFonts w:ascii="Montserrat Light" w:hAnsi="Montserrat Light"/>
                          <w:spacing w:val="-5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>estaciones</w:t>
                      </w:r>
                      <w:r w:rsidR="00F26CEE" w:rsidRPr="00346A84">
                        <w:rPr>
                          <w:rFonts w:ascii="Montserrat Light" w:hAnsi="Montserrat Light"/>
                          <w:spacing w:val="-12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de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transporte</w:t>
                      </w:r>
                      <w:r w:rsidR="00F26CEE" w:rsidRPr="00346A84">
                        <w:rPr>
                          <w:rFonts w:ascii="Montserrat Light" w:hAnsi="Montserrat Light"/>
                          <w:spacing w:val="-9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público</w:t>
                      </w:r>
                      <w:r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.</w:t>
                      </w:r>
                    </w:p>
                    <w:p w14:paraId="6A8B9554" w14:textId="77777777" w:rsidR="00E72FBB" w:rsidRPr="00346A84" w:rsidRDefault="00E72FBB" w:rsidP="00346A84">
                      <w:pPr>
                        <w:pStyle w:val="BodyText"/>
                        <w:widowControl w:val="0"/>
                        <w:tabs>
                          <w:tab w:val="left" w:pos="320"/>
                        </w:tabs>
                        <w:spacing w:after="0" w:line="240" w:lineRule="auto"/>
                        <w:ind w:left="104"/>
                        <w:jc w:val="both"/>
                        <w:rPr>
                          <w:rFonts w:ascii="Montserrat Light" w:hAnsi="Montserrat Light" w:cs="Calibri"/>
                          <w:lang w:val="es-PR"/>
                        </w:rPr>
                      </w:pPr>
                    </w:p>
                    <w:p w14:paraId="70BA158D" w14:textId="67738823" w:rsidR="00F26CEE" w:rsidRPr="00346A84" w:rsidRDefault="00807DBD" w:rsidP="00346A84">
                      <w:pPr>
                        <w:pStyle w:val="BodyText"/>
                        <w:widowControl w:val="0"/>
                        <w:tabs>
                          <w:tab w:val="left" w:pos="320"/>
                        </w:tabs>
                        <w:spacing w:before="33" w:after="0" w:line="240" w:lineRule="auto"/>
                        <w:ind w:left="104"/>
                        <w:jc w:val="both"/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</w:pPr>
                      <w:r w:rsidRPr="00346A84">
                        <w:rPr>
                          <w:rFonts w:ascii="Cambria Math" w:hAnsi="Cambria Math" w:cs="Cambria Math"/>
                          <w:spacing w:val="-1"/>
                          <w:lang w:val="es-PR"/>
                        </w:rPr>
                        <w:t>❷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Planes</w:t>
                      </w:r>
                      <w:r w:rsidR="00F26CEE" w:rsidRPr="00346A84">
                        <w:rPr>
                          <w:rFonts w:ascii="Montserrat Light" w:hAnsi="Montserrat Light"/>
                          <w:spacing w:val="-7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integrales</w:t>
                      </w:r>
                      <w:r w:rsidR="00F26CEE" w:rsidRPr="00346A84">
                        <w:rPr>
                          <w:rFonts w:ascii="Montserrat Light" w:hAnsi="Montserrat Light"/>
                          <w:spacing w:val="-4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>y</w:t>
                      </w:r>
                      <w:r w:rsidR="00F26CEE" w:rsidRPr="00346A84">
                        <w:rPr>
                          <w:rFonts w:ascii="Montserrat Light" w:hAnsi="Montserrat Light"/>
                          <w:spacing w:val="-2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comprensivos</w:t>
                      </w:r>
                      <w:r w:rsidR="00F26CEE" w:rsidRPr="00346A84">
                        <w:rPr>
                          <w:rFonts w:ascii="Montserrat Light" w:hAnsi="Montserrat Light"/>
                          <w:spacing w:val="-12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que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aborden</w:t>
                      </w:r>
                      <w:r w:rsidR="00F26CEE" w:rsidRPr="00346A84">
                        <w:rPr>
                          <w:rFonts w:ascii="Montserrat Light" w:hAnsi="Montserrat Light"/>
                          <w:spacing w:val="-5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 xml:space="preserve">la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planificación</w:t>
                      </w:r>
                      <w:r w:rsidR="00F26CEE" w:rsidRPr="00346A84">
                        <w:rPr>
                          <w:rFonts w:ascii="Montserrat Light" w:hAnsi="Montserrat Light"/>
                          <w:spacing w:val="-10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del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uso</w:t>
                      </w:r>
                      <w:r w:rsidR="00F26CEE" w:rsidRPr="00346A84">
                        <w:rPr>
                          <w:rFonts w:ascii="Montserrat Light" w:hAnsi="Montserrat Light"/>
                          <w:spacing w:val="-4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de</w:t>
                      </w:r>
                      <w:r w:rsidR="00F26CEE" w:rsidRPr="00346A84">
                        <w:rPr>
                          <w:rFonts w:ascii="Montserrat Light" w:hAnsi="Montserrat Light"/>
                          <w:spacing w:val="-2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suelo</w:t>
                      </w:r>
                      <w:r w:rsidR="00F26CEE" w:rsidRPr="00346A84">
                        <w:rPr>
                          <w:rFonts w:ascii="Montserrat Light" w:hAnsi="Montserrat Light"/>
                          <w:spacing w:val="-4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>con</w:t>
                      </w:r>
                      <w:r w:rsidR="00F26CEE" w:rsidRPr="00346A84">
                        <w:rPr>
                          <w:rFonts w:ascii="Montserrat Light" w:hAnsi="Montserrat Light"/>
                          <w:spacing w:val="-5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 xml:space="preserve">la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transportación.</w:t>
                      </w:r>
                    </w:p>
                    <w:p w14:paraId="2DFD53FB" w14:textId="77777777" w:rsidR="00E72FBB" w:rsidRPr="00346A84" w:rsidRDefault="00E72FBB" w:rsidP="00346A84">
                      <w:pPr>
                        <w:pStyle w:val="BodyText"/>
                        <w:widowControl w:val="0"/>
                        <w:tabs>
                          <w:tab w:val="left" w:pos="320"/>
                        </w:tabs>
                        <w:spacing w:before="33" w:after="0" w:line="240" w:lineRule="auto"/>
                        <w:ind w:left="104"/>
                        <w:jc w:val="both"/>
                        <w:rPr>
                          <w:rFonts w:ascii="Montserrat Light" w:hAnsi="Montserrat Light"/>
                          <w:lang w:val="es-PR"/>
                        </w:rPr>
                      </w:pPr>
                    </w:p>
                    <w:p w14:paraId="2DD9BD08" w14:textId="491461EB" w:rsidR="00F26CEE" w:rsidRPr="00346A84" w:rsidRDefault="00E72FBB" w:rsidP="00346A84">
                      <w:pPr>
                        <w:pStyle w:val="BodyText"/>
                        <w:widowControl w:val="0"/>
                        <w:tabs>
                          <w:tab w:val="left" w:pos="320"/>
                        </w:tabs>
                        <w:spacing w:after="0" w:line="240" w:lineRule="auto"/>
                        <w:ind w:left="104"/>
                        <w:jc w:val="both"/>
                        <w:rPr>
                          <w:rFonts w:ascii="Montserrat Light" w:hAnsi="Montserrat Light"/>
                          <w:lang w:val="es-PR"/>
                        </w:rPr>
                      </w:pPr>
                      <w:r w:rsidRPr="00346A84">
                        <w:rPr>
                          <w:rFonts w:ascii="Cambria Math" w:hAnsi="Cambria Math" w:cs="Cambria Math"/>
                          <w:lang w:val="es-PR"/>
                        </w:rPr>
                        <w:t>❸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>Plan</w:t>
                      </w:r>
                      <w:r w:rsidR="00F26CEE" w:rsidRPr="00346A84">
                        <w:rPr>
                          <w:rFonts w:ascii="Montserrat Light" w:hAnsi="Montserrat Light"/>
                          <w:spacing w:val="-6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para</w:t>
                      </w:r>
                      <w:r w:rsidR="00F26CEE" w:rsidRPr="00346A84">
                        <w:rPr>
                          <w:rFonts w:ascii="Montserrat Light" w:hAnsi="Montserrat Light"/>
                          <w:spacing w:val="-3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>el manejo</w:t>
                      </w:r>
                      <w:r w:rsidR="00F26CEE" w:rsidRPr="00346A84">
                        <w:rPr>
                          <w:rFonts w:ascii="Montserrat Light" w:hAnsi="Montserrat Light"/>
                          <w:spacing w:val="-6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de</w:t>
                      </w:r>
                      <w:r w:rsidR="00F26CEE" w:rsidRPr="00346A84">
                        <w:rPr>
                          <w:rFonts w:ascii="Montserrat Light" w:hAnsi="Montserrat Light"/>
                          <w:spacing w:val="-2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 xml:space="preserve">la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congestión</w:t>
                      </w:r>
                      <w:r w:rsidR="00F26CEE" w:rsidRPr="00346A84">
                        <w:rPr>
                          <w:rFonts w:ascii="Montserrat Light" w:hAnsi="Montserrat Light"/>
                          <w:spacing w:val="-10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>y</w:t>
                      </w:r>
                      <w:r w:rsidR="00F26CEE" w:rsidRPr="00346A84">
                        <w:rPr>
                          <w:rFonts w:ascii="Montserrat Light" w:hAnsi="Montserrat Light"/>
                          <w:spacing w:val="-2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análisis</w:t>
                      </w:r>
                      <w:r w:rsidR="00F26CEE" w:rsidRPr="00346A84">
                        <w:rPr>
                          <w:rFonts w:ascii="Montserrat Light" w:hAnsi="Montserrat Light"/>
                          <w:spacing w:val="-5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de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conformidad</w:t>
                      </w:r>
                      <w:r w:rsidR="00F26CEE" w:rsidRPr="00346A84">
                        <w:rPr>
                          <w:rFonts w:ascii="Montserrat Light" w:hAnsi="Montserrat Light"/>
                          <w:spacing w:val="-10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de</w:t>
                      </w:r>
                      <w:r w:rsidR="00F26CEE" w:rsidRPr="00346A84">
                        <w:rPr>
                          <w:rFonts w:ascii="Montserrat Light" w:hAnsi="Montserrat Light"/>
                          <w:spacing w:val="-2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 xml:space="preserve">la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calidad</w:t>
                      </w:r>
                      <w:r w:rsidR="00F26CEE" w:rsidRPr="00346A84">
                        <w:rPr>
                          <w:rFonts w:ascii="Montserrat Light" w:hAnsi="Montserrat Light"/>
                          <w:spacing w:val="-5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del</w:t>
                      </w:r>
                      <w:r w:rsidR="00F26CEE" w:rsidRPr="00346A84">
                        <w:rPr>
                          <w:rFonts w:ascii="Montserrat Light" w:hAnsi="Montserrat Light"/>
                          <w:spacing w:val="47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>aire.</w:t>
                      </w:r>
                    </w:p>
                    <w:p w14:paraId="07ECACDB" w14:textId="77777777" w:rsidR="00E72FBB" w:rsidRPr="00346A84" w:rsidRDefault="00E72FBB" w:rsidP="00346A84">
                      <w:pPr>
                        <w:pStyle w:val="BodyText"/>
                        <w:widowControl w:val="0"/>
                        <w:tabs>
                          <w:tab w:val="left" w:pos="320"/>
                        </w:tabs>
                        <w:spacing w:after="0" w:line="240" w:lineRule="auto"/>
                        <w:ind w:left="104"/>
                        <w:jc w:val="both"/>
                        <w:rPr>
                          <w:rFonts w:ascii="Montserrat Light" w:hAnsi="Montserrat Light"/>
                          <w:lang w:val="es-PR"/>
                        </w:rPr>
                      </w:pPr>
                    </w:p>
                    <w:p w14:paraId="28055ADA" w14:textId="58EF0079" w:rsidR="00807DBD" w:rsidRPr="00346A84" w:rsidRDefault="00E72FBB" w:rsidP="00346A84">
                      <w:pPr>
                        <w:pStyle w:val="BodyText"/>
                        <w:widowControl w:val="0"/>
                        <w:tabs>
                          <w:tab w:val="left" w:pos="320"/>
                        </w:tabs>
                        <w:spacing w:after="0" w:line="240" w:lineRule="auto"/>
                        <w:ind w:left="104"/>
                        <w:jc w:val="both"/>
                        <w:rPr>
                          <w:rFonts w:ascii="Montserrat Light" w:hAnsi="Montserrat Light"/>
                          <w:lang w:val="es-PR"/>
                        </w:rPr>
                      </w:pPr>
                      <w:r w:rsidRPr="00346A84">
                        <w:rPr>
                          <w:rFonts w:ascii="Cambria Math" w:hAnsi="Cambria Math" w:cs="Cambria Math"/>
                          <w:lang w:val="es-PR"/>
                        </w:rPr>
                        <w:t>❹</w:t>
                      </w:r>
                      <w:r w:rsidRPr="00346A84">
                        <w:rPr>
                          <w:rFonts w:ascii="Montserrat Light" w:hAnsi="Montserrat Light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>Plan</w:t>
                      </w:r>
                      <w:r w:rsidR="00F26CEE" w:rsidRPr="00346A84">
                        <w:rPr>
                          <w:rFonts w:ascii="Montserrat Light" w:hAnsi="Montserrat Light"/>
                          <w:spacing w:val="-6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de</w:t>
                      </w:r>
                      <w:r w:rsidR="00F26CEE" w:rsidRPr="00346A84">
                        <w:rPr>
                          <w:rFonts w:ascii="Montserrat Light" w:hAnsi="Montserrat Light"/>
                          <w:spacing w:val="-2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>evacuación</w:t>
                      </w:r>
                      <w:r w:rsidR="00F26CEE" w:rsidRPr="00346A84">
                        <w:rPr>
                          <w:rFonts w:ascii="Montserrat Light" w:hAnsi="Montserrat Light"/>
                          <w:spacing w:val="-8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>y</w:t>
                      </w:r>
                      <w:r w:rsidR="00F26CEE" w:rsidRPr="00346A84">
                        <w:rPr>
                          <w:rFonts w:ascii="Montserrat Light" w:hAnsi="Montserrat Light"/>
                          <w:spacing w:val="-2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transportación</w:t>
                      </w:r>
                      <w:r w:rsidR="00F26CEE" w:rsidRPr="00346A84">
                        <w:rPr>
                          <w:rFonts w:ascii="Montserrat Light" w:hAnsi="Montserrat Light"/>
                          <w:spacing w:val="-10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de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 xml:space="preserve"> emergencia</w:t>
                      </w:r>
                    </w:p>
                    <w:p w14:paraId="46E0C533" w14:textId="4A122289" w:rsidR="00F26CEE" w:rsidRPr="00346A84" w:rsidRDefault="0016431E" w:rsidP="00346A84">
                      <w:pPr>
                        <w:pStyle w:val="BodyText"/>
                        <w:widowControl w:val="0"/>
                        <w:tabs>
                          <w:tab w:val="left" w:pos="320"/>
                        </w:tabs>
                        <w:spacing w:after="0" w:line="240" w:lineRule="auto"/>
                        <w:ind w:left="104"/>
                        <w:jc w:val="both"/>
                        <w:rPr>
                          <w:rFonts w:ascii="Montserrat Light" w:hAnsi="Montserrat Light"/>
                          <w:lang w:val="es-PR"/>
                        </w:rPr>
                      </w:pPr>
                      <w:r w:rsidRPr="00346A84">
                        <w:rPr>
                          <w:rFonts w:ascii="Cambria Math" w:hAnsi="Cambria Math" w:cs="Cambria Math"/>
                          <w:spacing w:val="-1"/>
                          <w:lang w:val="es-PR"/>
                        </w:rPr>
                        <w:t>❺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Participación</w:t>
                      </w:r>
                      <w:r w:rsidR="00F26CEE" w:rsidRPr="00346A84">
                        <w:rPr>
                          <w:rFonts w:ascii="Montserrat Light" w:hAnsi="Montserrat Light"/>
                          <w:spacing w:val="-10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ciudadana</w:t>
                      </w:r>
                      <w:r w:rsidR="00F26CEE" w:rsidRPr="00346A84">
                        <w:rPr>
                          <w:rFonts w:ascii="Montserrat Light" w:hAnsi="Montserrat Light"/>
                          <w:spacing w:val="-5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>en</w:t>
                      </w:r>
                      <w:r w:rsidR="00F26CEE" w:rsidRPr="00346A84">
                        <w:rPr>
                          <w:rFonts w:ascii="Montserrat Light" w:hAnsi="Montserrat Light"/>
                          <w:spacing w:val="-3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 xml:space="preserve">el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proceso</w:t>
                      </w:r>
                      <w:r w:rsidR="00F26CEE" w:rsidRPr="00346A84">
                        <w:rPr>
                          <w:rFonts w:ascii="Montserrat Light" w:hAnsi="Montserrat Light"/>
                          <w:spacing w:val="-8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de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planificación</w:t>
                      </w:r>
                      <w:r w:rsidR="00F26CEE" w:rsidRPr="00346A84">
                        <w:rPr>
                          <w:rFonts w:ascii="Montserrat Light" w:hAnsi="Montserrat Light"/>
                          <w:spacing w:val="-8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de</w:t>
                      </w:r>
                      <w:r w:rsidR="00F26CEE" w:rsidRPr="00346A84">
                        <w:rPr>
                          <w:rFonts w:ascii="Montserrat Light" w:hAnsi="Montserrat Light"/>
                          <w:spacing w:val="-2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lang w:val="es-PR"/>
                        </w:rPr>
                        <w:t xml:space="preserve">la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transportación</w:t>
                      </w:r>
                      <w:r w:rsidR="00F26CEE" w:rsidRPr="00346A84">
                        <w:rPr>
                          <w:rFonts w:ascii="Montserrat Light" w:hAnsi="Montserrat Light"/>
                          <w:spacing w:val="-13"/>
                          <w:lang w:val="es-PR"/>
                        </w:rPr>
                        <w:t xml:space="preserve"> </w:t>
                      </w:r>
                      <w:r w:rsidR="00F26CEE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pública.</w:t>
                      </w:r>
                    </w:p>
                    <w:p w14:paraId="0317979E" w14:textId="77777777" w:rsidR="00F26CEE" w:rsidRPr="00F26CEE" w:rsidRDefault="00F26CEE">
                      <w:pPr>
                        <w:rPr>
                          <w:lang w:val="es-P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B3BED" w:rsidRPr="006A7F7B">
        <w:rPr>
          <w:rFonts w:ascii="Montserrat Medium" w:hAnsi="Montserrat Medium"/>
          <w:noProof/>
          <w:spacing w:val="-1"/>
          <w:sz w:val="22"/>
          <w:lang w:val="es-PR" w:eastAsia="es-PR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7F4C6359" wp14:editId="6BB5302C">
                <wp:simplePos x="0" y="0"/>
                <wp:positionH relativeFrom="column">
                  <wp:posOffset>3248025</wp:posOffset>
                </wp:positionH>
                <wp:positionV relativeFrom="paragraph">
                  <wp:posOffset>297180</wp:posOffset>
                </wp:positionV>
                <wp:extent cx="3590925" cy="3314700"/>
                <wp:effectExtent l="0" t="0" r="9525" b="0"/>
                <wp:wrapTight wrapText="bothSides">
                  <wp:wrapPolygon edited="0">
                    <wp:start x="0" y="0"/>
                    <wp:lineTo x="0" y="21476"/>
                    <wp:lineTo x="21543" y="21476"/>
                    <wp:lineTo x="21543" y="0"/>
                    <wp:lineTo x="0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3314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3D53E6" w14:textId="379DC6EA" w:rsidR="00807DBD" w:rsidRPr="00346A84" w:rsidRDefault="0016431E" w:rsidP="00003D7B">
                            <w:pPr>
                              <w:pStyle w:val="BodyText"/>
                              <w:widowControl w:val="0"/>
                              <w:tabs>
                                <w:tab w:val="left" w:pos="320"/>
                              </w:tabs>
                              <w:spacing w:before="36" w:after="0" w:line="360" w:lineRule="auto"/>
                              <w:ind w:left="104"/>
                              <w:jc w:val="both"/>
                              <w:rPr>
                                <w:rFonts w:ascii="Montserrat Light" w:hAnsi="Montserrat Light"/>
                                <w:lang w:val="es-PR"/>
                              </w:rPr>
                            </w:pPr>
                            <w:r w:rsidRPr="007B3BED">
                              <w:rPr>
                                <w:rFonts w:ascii="Calibri" w:hAnsi="Calibri"/>
                                <w:spacing w:val="-1"/>
                                <w:sz w:val="22"/>
                                <w:szCs w:val="22"/>
                                <w:lang w:val="es-PR"/>
                              </w:rPr>
                              <w:t>❻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Elaboración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0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de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2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planes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2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de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transportación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3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 xml:space="preserve">a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largo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3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plazo.</w:t>
                            </w:r>
                          </w:p>
                          <w:p w14:paraId="09C87600" w14:textId="11BB5CE0" w:rsidR="00807DBD" w:rsidRPr="00346A84" w:rsidRDefault="0016431E" w:rsidP="00003D7B">
                            <w:pPr>
                              <w:pStyle w:val="BodyText"/>
                              <w:widowControl w:val="0"/>
                              <w:tabs>
                                <w:tab w:val="left" w:pos="320"/>
                              </w:tabs>
                              <w:spacing w:before="36" w:after="0" w:line="360" w:lineRule="auto"/>
                              <w:ind w:left="104"/>
                              <w:jc w:val="both"/>
                              <w:rPr>
                                <w:rFonts w:ascii="Montserrat Light" w:hAnsi="Montserrat Light"/>
                                <w:lang w:val="es-PR"/>
                              </w:rPr>
                            </w:pPr>
                            <w:r w:rsidRPr="00346A84">
                              <w:rPr>
                                <w:rFonts w:ascii="Cambria Math" w:hAnsi="Cambria Math" w:cs="Cambria Math"/>
                                <w:spacing w:val="-1"/>
                                <w:lang w:val="es-PR"/>
                              </w:rPr>
                              <w:t>❼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Estudios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9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para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3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>mejoras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8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>a la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3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transportación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39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>o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 xml:space="preserve"> evaluación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0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de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 xml:space="preserve"> proyectos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2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de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transportación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0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existentes,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84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incluye: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6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estudios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7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relacionados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2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>con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46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>la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2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administración,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9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operación,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9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mantenimiento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1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del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sistema.</w:t>
                            </w:r>
                          </w:p>
                          <w:p w14:paraId="6A639080" w14:textId="36B42F7B" w:rsidR="00807DBD" w:rsidRPr="00346A84" w:rsidRDefault="0016431E" w:rsidP="00003D7B">
                            <w:pPr>
                              <w:pStyle w:val="BodyText"/>
                              <w:widowControl w:val="0"/>
                              <w:tabs>
                                <w:tab w:val="left" w:pos="320"/>
                              </w:tabs>
                              <w:spacing w:after="0" w:line="360" w:lineRule="auto"/>
                              <w:ind w:left="104"/>
                              <w:jc w:val="both"/>
                              <w:rPr>
                                <w:rFonts w:ascii="Montserrat Light" w:hAnsi="Montserrat Light"/>
                                <w:lang w:val="es-PR"/>
                              </w:rPr>
                            </w:pPr>
                            <w:r w:rsidRPr="00346A84">
                              <w:rPr>
                                <w:rFonts w:ascii="Cambria Math" w:hAnsi="Cambria Math" w:cs="Cambria Math"/>
                                <w:spacing w:val="-1"/>
                                <w:lang w:val="es-PR"/>
                              </w:rPr>
                              <w:t>❽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Plan,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4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diseño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7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>o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 xml:space="preserve"> evaluación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8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de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un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3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>centro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3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de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2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transportación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0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multimodal.</w:t>
                            </w:r>
                          </w:p>
                          <w:p w14:paraId="08AB68AD" w14:textId="7420C8E0" w:rsidR="00807DBD" w:rsidRPr="00346A84" w:rsidRDefault="00003D7B" w:rsidP="00003D7B">
                            <w:pPr>
                              <w:pStyle w:val="BodyText"/>
                              <w:widowControl w:val="0"/>
                              <w:tabs>
                                <w:tab w:val="left" w:pos="320"/>
                              </w:tabs>
                              <w:spacing w:after="0" w:line="360" w:lineRule="auto"/>
                              <w:ind w:left="104"/>
                              <w:jc w:val="both"/>
                              <w:rPr>
                                <w:rFonts w:ascii="Montserrat Light" w:hAnsi="Montserrat Light"/>
                                <w:lang w:val="es-PR"/>
                              </w:rPr>
                            </w:pPr>
                            <w:r w:rsidRPr="00346A84">
                              <w:rPr>
                                <w:rFonts w:ascii="Cambria Math" w:hAnsi="Cambria Math" w:cs="Cambria Math"/>
                                <w:spacing w:val="-1"/>
                                <w:lang w:val="es-PR"/>
                              </w:rPr>
                              <w:t>❾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Estudios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9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de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2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ubicación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8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de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terminales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7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de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2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>carros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45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públicos.</w:t>
                            </w:r>
                          </w:p>
                          <w:p w14:paraId="32DB7716" w14:textId="51252A60" w:rsidR="00807DBD" w:rsidRPr="00346A84" w:rsidRDefault="00003D7B" w:rsidP="00003D7B">
                            <w:pPr>
                              <w:jc w:val="both"/>
                              <w:rPr>
                                <w:rFonts w:ascii="Montserrat Light" w:hAnsi="Montserrat Light"/>
                                <w:lang w:val="es-PR"/>
                              </w:rPr>
                            </w:pPr>
                            <w:r w:rsidRPr="00346A84">
                              <w:rPr>
                                <w:rFonts w:ascii="Montserrat Light" w:hAnsi="Montserrat Light" w:cs="Cambria Math"/>
                                <w:lang w:val="es-PR"/>
                              </w:rPr>
                              <w:t xml:space="preserve">  </w:t>
                            </w:r>
                            <w:r w:rsidRPr="00346A84">
                              <w:rPr>
                                <w:rFonts w:ascii="Cambria Math" w:hAnsi="Cambria Math" w:cs="Cambria Math"/>
                                <w:lang w:val="es-PR"/>
                              </w:rPr>
                              <w:t>❿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Estudio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9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de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viabilidad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5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(financiación)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7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 xml:space="preserve">y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de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2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necesidades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7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para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establecer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7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un sistema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0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de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transportación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0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pública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99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>local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7"/>
                                <w:lang w:val="es-PR"/>
                              </w:rPr>
                              <w:t xml:space="preserve"> y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lang w:val="es-PR"/>
                              </w:rPr>
                              <w:t>/o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3"/>
                                <w:lang w:val="es-PR"/>
                              </w:rPr>
                              <w:t xml:space="preserve"> </w:t>
                            </w:r>
                            <w:r w:rsidR="00807DBD" w:rsidRPr="00346A84">
                              <w:rPr>
                                <w:rFonts w:ascii="Montserrat Light" w:hAnsi="Montserrat Light"/>
                                <w:spacing w:val="-1"/>
                                <w:lang w:val="es-PR"/>
                              </w:rPr>
                              <w:t>regional.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C6359" id="Text Box 13" o:spid="_x0000_s1030" type="#_x0000_t202" style="position:absolute;margin-left:255.75pt;margin-top:23.4pt;width:282.75pt;height:261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" fillcolor="window" stroked="f" strokeweight=".5pt">
                <v:textbox>
                  <w:txbxContent>
                    <w:p w14:paraId="563D53E6" w14:textId="379DC6EA" w:rsidR="00807DBD" w:rsidRPr="00346A84" w:rsidRDefault="0016431E" w:rsidP="00003D7B">
                      <w:pPr>
                        <w:pStyle w:val="BodyText"/>
                        <w:widowControl w:val="0"/>
                        <w:tabs>
                          <w:tab w:val="left" w:pos="320"/>
                        </w:tabs>
                        <w:spacing w:before="36" w:after="0" w:line="360" w:lineRule="auto"/>
                        <w:ind w:left="104"/>
                        <w:jc w:val="both"/>
                        <w:rPr>
                          <w:rFonts w:ascii="Montserrat Light" w:hAnsi="Montserrat Light"/>
                          <w:lang w:val="es-PR"/>
                        </w:rPr>
                      </w:pPr>
                      <w:r w:rsidRPr="007B3BED">
                        <w:rPr>
                          <w:rFonts w:ascii="Calibri" w:hAnsi="Calibri"/>
                          <w:spacing w:val="-1"/>
                          <w:sz w:val="22"/>
                          <w:szCs w:val="22"/>
                          <w:lang w:val="es-PR"/>
                        </w:rPr>
                        <w:t>❻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Elaboración</w:t>
                      </w:r>
                      <w:r w:rsidR="00807DBD" w:rsidRPr="00346A84">
                        <w:rPr>
                          <w:rFonts w:ascii="Montserrat Light" w:hAnsi="Montserrat Light"/>
                          <w:spacing w:val="-10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de</w:t>
                      </w:r>
                      <w:r w:rsidR="00807DBD" w:rsidRPr="00346A84">
                        <w:rPr>
                          <w:rFonts w:ascii="Montserrat Light" w:hAnsi="Montserrat Light"/>
                          <w:spacing w:val="-2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planes</w:t>
                      </w:r>
                      <w:r w:rsidR="00807DBD" w:rsidRPr="00346A84">
                        <w:rPr>
                          <w:rFonts w:ascii="Montserrat Light" w:hAnsi="Montserrat Light"/>
                          <w:spacing w:val="-2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de</w:t>
                      </w:r>
                      <w:r w:rsidR="00807DBD" w:rsidRPr="00346A84">
                        <w:rPr>
                          <w:rFonts w:ascii="Montserrat Light" w:hAnsi="Montserrat Light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transportación</w:t>
                      </w:r>
                      <w:r w:rsidR="00807DBD" w:rsidRPr="00346A84">
                        <w:rPr>
                          <w:rFonts w:ascii="Montserrat Light" w:hAnsi="Montserrat Light"/>
                          <w:spacing w:val="-13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lang w:val="es-PR"/>
                        </w:rPr>
                        <w:t xml:space="preserve">a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largo</w:t>
                      </w:r>
                      <w:r w:rsidR="00807DBD" w:rsidRPr="00346A84">
                        <w:rPr>
                          <w:rFonts w:ascii="Montserrat Light" w:hAnsi="Montserrat Light"/>
                          <w:spacing w:val="-3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plazo.</w:t>
                      </w:r>
                    </w:p>
                    <w:p w14:paraId="09C87600" w14:textId="11BB5CE0" w:rsidR="00807DBD" w:rsidRPr="00346A84" w:rsidRDefault="0016431E" w:rsidP="00003D7B">
                      <w:pPr>
                        <w:pStyle w:val="BodyText"/>
                        <w:widowControl w:val="0"/>
                        <w:tabs>
                          <w:tab w:val="left" w:pos="320"/>
                        </w:tabs>
                        <w:spacing w:before="36" w:after="0" w:line="360" w:lineRule="auto"/>
                        <w:ind w:left="104"/>
                        <w:jc w:val="both"/>
                        <w:rPr>
                          <w:rFonts w:ascii="Montserrat Light" w:hAnsi="Montserrat Light"/>
                          <w:lang w:val="es-PR"/>
                        </w:rPr>
                      </w:pPr>
                      <w:r w:rsidRPr="00346A84">
                        <w:rPr>
                          <w:rFonts w:ascii="Cambria Math" w:hAnsi="Cambria Math" w:cs="Cambria Math"/>
                          <w:spacing w:val="-1"/>
                          <w:lang w:val="es-PR"/>
                        </w:rPr>
                        <w:t>❼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Estudios</w:t>
                      </w:r>
                      <w:r w:rsidR="00807DBD" w:rsidRPr="00346A84">
                        <w:rPr>
                          <w:rFonts w:ascii="Montserrat Light" w:hAnsi="Montserrat Light"/>
                          <w:spacing w:val="-9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para</w:t>
                      </w:r>
                      <w:r w:rsidR="00807DBD" w:rsidRPr="00346A84">
                        <w:rPr>
                          <w:rFonts w:ascii="Montserrat Light" w:hAnsi="Montserrat Light"/>
                          <w:spacing w:val="-3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lang w:val="es-PR"/>
                        </w:rPr>
                        <w:t>mejoras</w:t>
                      </w:r>
                      <w:r w:rsidR="00807DBD" w:rsidRPr="00346A84">
                        <w:rPr>
                          <w:rFonts w:ascii="Montserrat Light" w:hAnsi="Montserrat Light"/>
                          <w:spacing w:val="-8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lang w:val="es-PR"/>
                        </w:rPr>
                        <w:t>a la</w:t>
                      </w:r>
                      <w:r w:rsidR="00807DBD" w:rsidRPr="00346A84">
                        <w:rPr>
                          <w:rFonts w:ascii="Montserrat Light" w:hAnsi="Montserrat Light"/>
                          <w:spacing w:val="-3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transportación</w:t>
                      </w:r>
                      <w:r w:rsidR="00807DBD" w:rsidRPr="00346A84">
                        <w:rPr>
                          <w:rFonts w:ascii="Montserrat Light" w:hAnsi="Montserrat Light"/>
                          <w:spacing w:val="39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lang w:val="es-PR"/>
                        </w:rPr>
                        <w:t>o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 xml:space="preserve"> evaluación</w:t>
                      </w:r>
                      <w:r w:rsidR="00807DBD" w:rsidRPr="00346A84">
                        <w:rPr>
                          <w:rFonts w:ascii="Montserrat Light" w:hAnsi="Montserrat Light"/>
                          <w:spacing w:val="-10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de</w:t>
                      </w:r>
                      <w:r w:rsidR="00807DBD" w:rsidRPr="00346A84">
                        <w:rPr>
                          <w:rFonts w:ascii="Montserrat Light" w:hAnsi="Montserrat Light"/>
                          <w:lang w:val="es-PR"/>
                        </w:rPr>
                        <w:t xml:space="preserve"> proyectos</w:t>
                      </w:r>
                      <w:r w:rsidR="00807DBD" w:rsidRPr="00346A84">
                        <w:rPr>
                          <w:rFonts w:ascii="Montserrat Light" w:hAnsi="Montserrat Light"/>
                          <w:spacing w:val="-12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de</w:t>
                      </w:r>
                      <w:r w:rsidR="00807DBD" w:rsidRPr="00346A84">
                        <w:rPr>
                          <w:rFonts w:ascii="Montserrat Light" w:hAnsi="Montserrat Light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transportación</w:t>
                      </w:r>
                      <w:r w:rsidR="00807DBD" w:rsidRPr="00346A84">
                        <w:rPr>
                          <w:rFonts w:ascii="Montserrat Light" w:hAnsi="Montserrat Light"/>
                          <w:spacing w:val="-10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existentes,</w:t>
                      </w:r>
                      <w:r w:rsidR="00807DBD" w:rsidRPr="00346A84">
                        <w:rPr>
                          <w:rFonts w:ascii="Montserrat Light" w:hAnsi="Montserrat Light"/>
                          <w:spacing w:val="84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incluye:</w:t>
                      </w:r>
                      <w:r w:rsidR="00807DBD" w:rsidRPr="00346A84">
                        <w:rPr>
                          <w:rFonts w:ascii="Montserrat Light" w:hAnsi="Montserrat Light"/>
                          <w:spacing w:val="-6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estudios</w:t>
                      </w:r>
                      <w:r w:rsidR="00807DBD" w:rsidRPr="00346A84">
                        <w:rPr>
                          <w:rFonts w:ascii="Montserrat Light" w:hAnsi="Montserrat Light"/>
                          <w:spacing w:val="-7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relacionados</w:t>
                      </w:r>
                      <w:r w:rsidR="00807DBD" w:rsidRPr="00346A84">
                        <w:rPr>
                          <w:rFonts w:ascii="Montserrat Light" w:hAnsi="Montserrat Light"/>
                          <w:spacing w:val="-12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lang w:val="es-PR"/>
                        </w:rPr>
                        <w:t>con</w:t>
                      </w:r>
                      <w:r w:rsidR="00807DBD" w:rsidRPr="00346A84">
                        <w:rPr>
                          <w:rFonts w:ascii="Montserrat Light" w:hAnsi="Montserrat Light"/>
                          <w:spacing w:val="46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lang w:val="es-PR"/>
                        </w:rPr>
                        <w:t>la</w:t>
                      </w:r>
                      <w:r w:rsidR="00807DBD" w:rsidRPr="00346A84">
                        <w:rPr>
                          <w:rFonts w:ascii="Montserrat Light" w:hAnsi="Montserrat Light"/>
                          <w:spacing w:val="-2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administración,</w:t>
                      </w:r>
                      <w:r w:rsidR="00807DBD" w:rsidRPr="00346A84">
                        <w:rPr>
                          <w:rFonts w:ascii="Montserrat Light" w:hAnsi="Montserrat Light"/>
                          <w:spacing w:val="-9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operación,</w:t>
                      </w:r>
                      <w:r w:rsidR="00807DBD" w:rsidRPr="00346A84">
                        <w:rPr>
                          <w:rFonts w:ascii="Montserrat Light" w:hAnsi="Montserrat Light"/>
                          <w:spacing w:val="-9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mantenimiento</w:t>
                      </w:r>
                      <w:r w:rsidR="00807DBD" w:rsidRPr="00346A84">
                        <w:rPr>
                          <w:rFonts w:ascii="Montserrat Light" w:hAnsi="Montserrat Light"/>
                          <w:spacing w:val="-11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del</w:t>
                      </w:r>
                      <w:r w:rsidR="00807DBD" w:rsidRPr="00346A84">
                        <w:rPr>
                          <w:rFonts w:ascii="Montserrat Light" w:hAnsi="Montserrat Light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sistema.</w:t>
                      </w:r>
                    </w:p>
                    <w:p w14:paraId="6A639080" w14:textId="36B42F7B" w:rsidR="00807DBD" w:rsidRPr="00346A84" w:rsidRDefault="0016431E" w:rsidP="00003D7B">
                      <w:pPr>
                        <w:pStyle w:val="BodyText"/>
                        <w:widowControl w:val="0"/>
                        <w:tabs>
                          <w:tab w:val="left" w:pos="320"/>
                        </w:tabs>
                        <w:spacing w:after="0" w:line="360" w:lineRule="auto"/>
                        <w:ind w:left="104"/>
                        <w:jc w:val="both"/>
                        <w:rPr>
                          <w:rFonts w:ascii="Montserrat Light" w:hAnsi="Montserrat Light"/>
                          <w:lang w:val="es-PR"/>
                        </w:rPr>
                      </w:pPr>
                      <w:r w:rsidRPr="00346A84">
                        <w:rPr>
                          <w:rFonts w:ascii="Cambria Math" w:hAnsi="Cambria Math" w:cs="Cambria Math"/>
                          <w:spacing w:val="-1"/>
                          <w:lang w:val="es-PR"/>
                        </w:rPr>
                        <w:t>❽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Plan,</w:t>
                      </w:r>
                      <w:r w:rsidR="00807DBD" w:rsidRPr="00346A84">
                        <w:rPr>
                          <w:rFonts w:ascii="Montserrat Light" w:hAnsi="Montserrat Light"/>
                          <w:spacing w:val="-4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diseño</w:t>
                      </w:r>
                      <w:r w:rsidR="00807DBD" w:rsidRPr="00346A84">
                        <w:rPr>
                          <w:rFonts w:ascii="Montserrat Light" w:hAnsi="Montserrat Light"/>
                          <w:spacing w:val="-7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lang w:val="es-PR"/>
                        </w:rPr>
                        <w:t>o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 xml:space="preserve"> evaluación</w:t>
                      </w:r>
                      <w:r w:rsidR="00807DBD" w:rsidRPr="00346A84">
                        <w:rPr>
                          <w:rFonts w:ascii="Montserrat Light" w:hAnsi="Montserrat Light"/>
                          <w:spacing w:val="-8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de</w:t>
                      </w:r>
                      <w:r w:rsidR="00807DBD" w:rsidRPr="00346A84">
                        <w:rPr>
                          <w:rFonts w:ascii="Montserrat Light" w:hAnsi="Montserrat Light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un</w:t>
                      </w:r>
                      <w:r w:rsidR="00807DBD" w:rsidRPr="00346A84">
                        <w:rPr>
                          <w:rFonts w:ascii="Montserrat Light" w:hAnsi="Montserrat Light"/>
                          <w:spacing w:val="-3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lang w:val="es-PR"/>
                        </w:rPr>
                        <w:t>centro</w:t>
                      </w:r>
                      <w:r w:rsidR="00807DBD" w:rsidRPr="00346A84">
                        <w:rPr>
                          <w:rFonts w:ascii="Montserrat Light" w:hAnsi="Montserrat Light"/>
                          <w:spacing w:val="-3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de</w:t>
                      </w:r>
                      <w:r w:rsidR="00807DBD" w:rsidRPr="00346A84">
                        <w:rPr>
                          <w:rFonts w:ascii="Montserrat Light" w:hAnsi="Montserrat Light"/>
                          <w:spacing w:val="-2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transportación</w:t>
                      </w:r>
                      <w:r w:rsidR="00807DBD" w:rsidRPr="00346A84">
                        <w:rPr>
                          <w:rFonts w:ascii="Montserrat Light" w:hAnsi="Montserrat Light"/>
                          <w:spacing w:val="-10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multimodal.</w:t>
                      </w:r>
                    </w:p>
                    <w:p w14:paraId="08AB68AD" w14:textId="7420C8E0" w:rsidR="00807DBD" w:rsidRPr="00346A84" w:rsidRDefault="00003D7B" w:rsidP="00003D7B">
                      <w:pPr>
                        <w:pStyle w:val="BodyText"/>
                        <w:widowControl w:val="0"/>
                        <w:tabs>
                          <w:tab w:val="left" w:pos="320"/>
                        </w:tabs>
                        <w:spacing w:after="0" w:line="360" w:lineRule="auto"/>
                        <w:ind w:left="104"/>
                        <w:jc w:val="both"/>
                        <w:rPr>
                          <w:rFonts w:ascii="Montserrat Light" w:hAnsi="Montserrat Light"/>
                          <w:lang w:val="es-PR"/>
                        </w:rPr>
                      </w:pPr>
                      <w:r w:rsidRPr="00346A84">
                        <w:rPr>
                          <w:rFonts w:ascii="Cambria Math" w:hAnsi="Cambria Math" w:cs="Cambria Math"/>
                          <w:spacing w:val="-1"/>
                          <w:lang w:val="es-PR"/>
                        </w:rPr>
                        <w:t>❾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Estudios</w:t>
                      </w:r>
                      <w:r w:rsidR="00807DBD" w:rsidRPr="00346A84">
                        <w:rPr>
                          <w:rFonts w:ascii="Montserrat Light" w:hAnsi="Montserrat Light"/>
                          <w:spacing w:val="-9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de</w:t>
                      </w:r>
                      <w:r w:rsidR="00807DBD" w:rsidRPr="00346A84">
                        <w:rPr>
                          <w:rFonts w:ascii="Montserrat Light" w:hAnsi="Montserrat Light"/>
                          <w:spacing w:val="-2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ubicación</w:t>
                      </w:r>
                      <w:r w:rsidR="00807DBD" w:rsidRPr="00346A84">
                        <w:rPr>
                          <w:rFonts w:ascii="Montserrat Light" w:hAnsi="Montserrat Light"/>
                          <w:spacing w:val="-8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de</w:t>
                      </w:r>
                      <w:r w:rsidR="00807DBD" w:rsidRPr="00346A84">
                        <w:rPr>
                          <w:rFonts w:ascii="Montserrat Light" w:hAnsi="Montserrat Light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terminales</w:t>
                      </w:r>
                      <w:r w:rsidR="00807DBD" w:rsidRPr="00346A84">
                        <w:rPr>
                          <w:rFonts w:ascii="Montserrat Light" w:hAnsi="Montserrat Light"/>
                          <w:spacing w:val="-7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de</w:t>
                      </w:r>
                      <w:r w:rsidR="00807DBD" w:rsidRPr="00346A84">
                        <w:rPr>
                          <w:rFonts w:ascii="Montserrat Light" w:hAnsi="Montserrat Light"/>
                          <w:spacing w:val="-2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lang w:val="es-PR"/>
                        </w:rPr>
                        <w:t>carros</w:t>
                      </w:r>
                      <w:r w:rsidR="00807DBD" w:rsidRPr="00346A84">
                        <w:rPr>
                          <w:rFonts w:ascii="Montserrat Light" w:hAnsi="Montserrat Light"/>
                          <w:spacing w:val="45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públicos.</w:t>
                      </w:r>
                    </w:p>
                    <w:p w14:paraId="32DB7716" w14:textId="51252A60" w:rsidR="00807DBD" w:rsidRPr="00346A84" w:rsidRDefault="00003D7B" w:rsidP="00003D7B">
                      <w:pPr>
                        <w:jc w:val="both"/>
                        <w:rPr>
                          <w:rFonts w:ascii="Montserrat Light" w:hAnsi="Montserrat Light"/>
                          <w:lang w:val="es-PR"/>
                        </w:rPr>
                      </w:pPr>
                      <w:r w:rsidRPr="00346A84">
                        <w:rPr>
                          <w:rFonts w:ascii="Montserrat Light" w:hAnsi="Montserrat Light" w:cs="Cambria Math"/>
                          <w:lang w:val="es-PR"/>
                        </w:rPr>
                        <w:t xml:space="preserve">  </w:t>
                      </w:r>
                      <w:r w:rsidRPr="00346A84">
                        <w:rPr>
                          <w:rFonts w:ascii="Cambria Math" w:hAnsi="Cambria Math" w:cs="Cambria Math"/>
                          <w:lang w:val="es-PR"/>
                        </w:rPr>
                        <w:t>❿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Estudio</w:t>
                      </w:r>
                      <w:r w:rsidR="00807DBD" w:rsidRPr="00346A84">
                        <w:rPr>
                          <w:rFonts w:ascii="Montserrat Light" w:hAnsi="Montserrat Light"/>
                          <w:spacing w:val="-9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de</w:t>
                      </w:r>
                      <w:r w:rsidR="00807DBD" w:rsidRPr="00346A84">
                        <w:rPr>
                          <w:rFonts w:ascii="Montserrat Light" w:hAnsi="Montserrat Light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viabilidad</w:t>
                      </w:r>
                      <w:r w:rsidR="00807DBD" w:rsidRPr="00346A84">
                        <w:rPr>
                          <w:rFonts w:ascii="Montserrat Light" w:hAnsi="Montserrat Light"/>
                          <w:spacing w:val="-5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(financiación)</w:t>
                      </w:r>
                      <w:r w:rsidR="00807DBD" w:rsidRPr="00346A84">
                        <w:rPr>
                          <w:rFonts w:ascii="Montserrat Light" w:hAnsi="Montserrat Light"/>
                          <w:spacing w:val="-7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lang w:val="es-PR"/>
                        </w:rPr>
                        <w:t xml:space="preserve">y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de</w:t>
                      </w:r>
                      <w:r w:rsidR="00807DBD" w:rsidRPr="00346A84">
                        <w:rPr>
                          <w:rFonts w:ascii="Montserrat Light" w:hAnsi="Montserrat Light"/>
                          <w:spacing w:val="-2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necesidades</w:t>
                      </w:r>
                      <w:r w:rsidR="00807DBD" w:rsidRPr="00346A84">
                        <w:rPr>
                          <w:rFonts w:ascii="Montserrat Light" w:hAnsi="Montserrat Light"/>
                          <w:spacing w:val="-7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para</w:t>
                      </w:r>
                      <w:r w:rsidR="00807DBD" w:rsidRPr="00346A84">
                        <w:rPr>
                          <w:rFonts w:ascii="Montserrat Light" w:hAnsi="Montserrat Light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establecer</w:t>
                      </w:r>
                      <w:r w:rsidR="00807DBD" w:rsidRPr="00346A84">
                        <w:rPr>
                          <w:rFonts w:ascii="Montserrat Light" w:hAnsi="Montserrat Light"/>
                          <w:spacing w:val="-7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un sistema</w:t>
                      </w:r>
                      <w:r w:rsidR="00807DBD" w:rsidRPr="00346A84">
                        <w:rPr>
                          <w:rFonts w:ascii="Montserrat Light" w:hAnsi="Montserrat Light"/>
                          <w:spacing w:val="-10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de</w:t>
                      </w:r>
                      <w:r w:rsidR="00807DBD" w:rsidRPr="00346A84">
                        <w:rPr>
                          <w:rFonts w:ascii="Montserrat Light" w:hAnsi="Montserrat Light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transportación</w:t>
                      </w:r>
                      <w:r w:rsidR="00807DBD" w:rsidRPr="00346A84">
                        <w:rPr>
                          <w:rFonts w:ascii="Montserrat Light" w:hAnsi="Montserrat Light"/>
                          <w:spacing w:val="-10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pública</w:t>
                      </w:r>
                      <w:r w:rsidR="00807DBD" w:rsidRPr="00346A84">
                        <w:rPr>
                          <w:rFonts w:ascii="Montserrat Light" w:hAnsi="Montserrat Light"/>
                          <w:spacing w:val="99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lang w:val="es-PR"/>
                        </w:rPr>
                        <w:t>local</w:t>
                      </w:r>
                      <w:r w:rsidR="00807DBD" w:rsidRPr="00346A84">
                        <w:rPr>
                          <w:rFonts w:ascii="Montserrat Light" w:hAnsi="Montserrat Light"/>
                          <w:spacing w:val="-7"/>
                          <w:lang w:val="es-PR"/>
                        </w:rPr>
                        <w:t xml:space="preserve"> y</w:t>
                      </w:r>
                      <w:r w:rsidR="00807DBD" w:rsidRPr="00346A84">
                        <w:rPr>
                          <w:rFonts w:ascii="Montserrat Light" w:hAnsi="Montserrat Light"/>
                          <w:lang w:val="es-PR"/>
                        </w:rPr>
                        <w:t>/o</w:t>
                      </w:r>
                      <w:r w:rsidR="00807DBD" w:rsidRPr="00346A84">
                        <w:rPr>
                          <w:rFonts w:ascii="Montserrat Light" w:hAnsi="Montserrat Light"/>
                          <w:spacing w:val="-3"/>
                          <w:lang w:val="es-PR"/>
                        </w:rPr>
                        <w:t xml:space="preserve"> </w:t>
                      </w:r>
                      <w:r w:rsidR="00807DBD" w:rsidRPr="00346A84">
                        <w:rPr>
                          <w:rFonts w:ascii="Montserrat Light" w:hAnsi="Montserrat Light"/>
                          <w:spacing w:val="-1"/>
                          <w:lang w:val="es-PR"/>
                        </w:rPr>
                        <w:t>regional.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D4C1A" w:rsidRPr="006A7F7B">
        <w:rPr>
          <w:rFonts w:ascii="Montserrat Medium" w:hAnsi="Montserrat Medium"/>
          <w:spacing w:val="-1"/>
          <w:lang w:val="es-PR"/>
        </w:rPr>
        <w:t>¿Qué</w:t>
      </w:r>
      <w:r w:rsidR="003D4C1A" w:rsidRPr="006A7F7B">
        <w:rPr>
          <w:rFonts w:ascii="Montserrat Medium" w:hAnsi="Montserrat Medium"/>
          <w:spacing w:val="-5"/>
          <w:lang w:val="es-PR"/>
        </w:rPr>
        <w:t xml:space="preserve"> </w:t>
      </w:r>
      <w:r w:rsidR="003D4C1A" w:rsidRPr="006A7F7B">
        <w:rPr>
          <w:rFonts w:ascii="Montserrat Medium" w:hAnsi="Montserrat Medium"/>
          <w:spacing w:val="-1"/>
          <w:lang w:val="es-PR"/>
        </w:rPr>
        <w:t>actividades</w:t>
      </w:r>
      <w:r w:rsidR="003D4C1A" w:rsidRPr="006A7F7B">
        <w:rPr>
          <w:rFonts w:ascii="Montserrat Medium" w:hAnsi="Montserrat Medium"/>
          <w:spacing w:val="-4"/>
          <w:lang w:val="es-PR"/>
        </w:rPr>
        <w:t xml:space="preserve"> </w:t>
      </w:r>
      <w:r w:rsidR="003D4C1A" w:rsidRPr="006A7F7B">
        <w:rPr>
          <w:rFonts w:ascii="Montserrat Medium" w:hAnsi="Montserrat Medium"/>
          <w:spacing w:val="-1"/>
          <w:lang w:val="es-PR"/>
        </w:rPr>
        <w:t>son</w:t>
      </w:r>
      <w:r w:rsidR="003D4C1A" w:rsidRPr="00B011F7">
        <w:rPr>
          <w:rFonts w:ascii="Montserrat Light" w:hAnsi="Montserrat Light"/>
          <w:spacing w:val="-3"/>
          <w:lang w:val="es-PR"/>
        </w:rPr>
        <w:t xml:space="preserve"> </w:t>
      </w:r>
      <w:r w:rsidRPr="008D7418">
        <w:rPr>
          <w:rFonts w:ascii="Montserrat Medium" w:hAnsi="Montserrat Medium"/>
          <w:spacing w:val="-1"/>
          <w:lang w:val="es-PR"/>
        </w:rPr>
        <w:t>elegibles?</w:t>
      </w:r>
    </w:p>
    <w:p w14:paraId="555450F3" w14:textId="7A29C54F" w:rsidR="00AD0FCD" w:rsidRPr="00B011F7" w:rsidRDefault="00AD0FCD" w:rsidP="00F25CBE">
      <w:pPr>
        <w:pStyle w:val="BodyText"/>
        <w:widowControl w:val="0"/>
        <w:tabs>
          <w:tab w:val="left" w:pos="431"/>
        </w:tabs>
        <w:spacing w:after="0" w:line="360" w:lineRule="auto"/>
        <w:rPr>
          <w:rFonts w:ascii="Montserrat Light" w:hAnsi="Montserrat Light" w:cstheme="majorHAnsi"/>
          <w:b/>
          <w:color w:val="AF4E12" w:themeColor="accent1" w:themeShade="BF"/>
          <w:spacing w:val="-1"/>
          <w:sz w:val="10"/>
          <w:szCs w:val="10"/>
          <w:lang w:val="es-PR"/>
        </w:rPr>
      </w:pPr>
    </w:p>
    <w:p w14:paraId="154F99E1" w14:textId="1345C69B" w:rsidR="00C81D1B" w:rsidRPr="006A7F7B" w:rsidRDefault="007B3BED" w:rsidP="00F25CBE">
      <w:pPr>
        <w:pStyle w:val="BodyText"/>
        <w:widowControl w:val="0"/>
        <w:tabs>
          <w:tab w:val="left" w:pos="431"/>
        </w:tabs>
        <w:spacing w:after="0" w:line="360" w:lineRule="auto"/>
        <w:rPr>
          <w:rFonts w:ascii="Montserrat Medium" w:hAnsi="Montserrat Medium"/>
          <w:lang w:val="es-PR"/>
        </w:rPr>
      </w:pPr>
      <w:r w:rsidRPr="006A7F7B">
        <w:rPr>
          <w:rFonts w:ascii="Montserrat Medium" w:hAnsi="Montserrat Medium" w:cs="Calibri"/>
          <w:i/>
          <w:noProof/>
          <w:spacing w:val="-1"/>
          <w:lang w:val="es-PR" w:eastAsia="es-PR"/>
        </w:rPr>
        <w:drawing>
          <wp:anchor distT="0" distB="0" distL="114300" distR="114300" simplePos="0" relativeHeight="251646976" behindDoc="0" locked="0" layoutInCell="1" allowOverlap="1" wp14:anchorId="75B16FB9" wp14:editId="69B4C132">
            <wp:simplePos x="0" y="0"/>
            <wp:positionH relativeFrom="margin">
              <wp:posOffset>2606040</wp:posOffset>
            </wp:positionH>
            <wp:positionV relativeFrom="paragraph">
              <wp:posOffset>200660</wp:posOffset>
            </wp:positionV>
            <wp:extent cx="4159250" cy="1496695"/>
            <wp:effectExtent l="0" t="0" r="0" b="8255"/>
            <wp:wrapThrough wrapText="bothSides">
              <wp:wrapPolygon edited="0">
                <wp:start x="0" y="0"/>
                <wp:lineTo x="0" y="21444"/>
                <wp:lineTo x="21468" y="21444"/>
                <wp:lineTo x="2146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149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D4C1A" w:rsidRPr="006A7F7B">
        <w:rPr>
          <w:rFonts w:ascii="Montserrat Medium" w:hAnsi="Montserrat Medium" w:cstheme="majorHAnsi"/>
          <w:b/>
          <w:color w:val="AF4E12" w:themeColor="accent1" w:themeShade="BF"/>
          <w:spacing w:val="-1"/>
          <w:sz w:val="24"/>
          <w:lang w:val="es-PR"/>
        </w:rPr>
        <w:t>O</w:t>
      </w:r>
      <w:r w:rsidR="00C81D1B" w:rsidRPr="006A7F7B">
        <w:rPr>
          <w:rFonts w:ascii="Montserrat Medium" w:hAnsi="Montserrat Medium" w:cstheme="majorHAnsi"/>
          <w:b/>
          <w:color w:val="AF4E12" w:themeColor="accent1" w:themeShade="BF"/>
          <w:spacing w:val="-1"/>
          <w:sz w:val="24"/>
          <w:lang w:val="es-PR"/>
        </w:rPr>
        <w:t>tros</w:t>
      </w:r>
      <w:r w:rsidR="00C81D1B" w:rsidRPr="006A7F7B">
        <w:rPr>
          <w:rFonts w:ascii="Montserrat Medium" w:hAnsi="Montserrat Medium" w:cstheme="majorHAnsi"/>
          <w:b/>
          <w:color w:val="AF4E12" w:themeColor="accent1" w:themeShade="BF"/>
          <w:spacing w:val="-4"/>
          <w:sz w:val="24"/>
          <w:lang w:val="es-PR"/>
        </w:rPr>
        <w:t xml:space="preserve"> </w:t>
      </w:r>
      <w:r w:rsidRPr="006A7F7B">
        <w:rPr>
          <w:rFonts w:ascii="Montserrat Medium" w:hAnsi="Montserrat Medium" w:cstheme="majorHAnsi"/>
          <w:b/>
          <w:color w:val="AF4E12" w:themeColor="accent1" w:themeShade="BF"/>
          <w:spacing w:val="-1"/>
          <w:sz w:val="24"/>
          <w:lang w:val="es-PR"/>
        </w:rPr>
        <w:t>A</w:t>
      </w:r>
      <w:r w:rsidR="00C81D1B" w:rsidRPr="006A7F7B">
        <w:rPr>
          <w:rFonts w:ascii="Montserrat Medium" w:hAnsi="Montserrat Medium" w:cstheme="majorHAnsi"/>
          <w:b/>
          <w:color w:val="AF4E12" w:themeColor="accent1" w:themeShade="BF"/>
          <w:spacing w:val="-1"/>
          <w:sz w:val="24"/>
          <w:lang w:val="es-PR"/>
        </w:rPr>
        <w:t>suntos</w:t>
      </w:r>
      <w:r w:rsidR="00C81D1B" w:rsidRPr="006A7F7B">
        <w:rPr>
          <w:rFonts w:ascii="Montserrat Medium" w:hAnsi="Montserrat Medium" w:cstheme="majorHAnsi"/>
          <w:b/>
          <w:color w:val="AF4E12" w:themeColor="accent1" w:themeShade="BF"/>
          <w:spacing w:val="-2"/>
          <w:sz w:val="24"/>
          <w:lang w:val="es-PR"/>
        </w:rPr>
        <w:t xml:space="preserve"> </w:t>
      </w:r>
      <w:r w:rsidR="00137BC8">
        <w:rPr>
          <w:rFonts w:ascii="Montserrat Medium" w:hAnsi="Montserrat Medium" w:cstheme="majorHAnsi"/>
          <w:b/>
          <w:color w:val="AF4E12" w:themeColor="accent1" w:themeShade="BF"/>
          <w:spacing w:val="-2"/>
          <w:sz w:val="24"/>
          <w:lang w:val="es-PR"/>
        </w:rPr>
        <w:t>I</w:t>
      </w:r>
      <w:r w:rsidR="00C81D1B" w:rsidRPr="006A7F7B">
        <w:rPr>
          <w:rFonts w:ascii="Montserrat Medium" w:hAnsi="Montserrat Medium" w:cstheme="majorHAnsi"/>
          <w:b/>
          <w:color w:val="AF4E12" w:themeColor="accent1" w:themeShade="BF"/>
          <w:spacing w:val="-1"/>
          <w:sz w:val="24"/>
          <w:lang w:val="es-PR"/>
        </w:rPr>
        <w:t>mportantes</w:t>
      </w:r>
      <w:r w:rsidR="005F5E7B" w:rsidRPr="006A7F7B">
        <w:rPr>
          <w:rFonts w:ascii="Montserrat Medium" w:hAnsi="Montserrat Medium" w:cstheme="majorHAnsi"/>
          <w:b/>
          <w:color w:val="AF4E12" w:themeColor="accent1" w:themeShade="BF"/>
          <w:spacing w:val="-1"/>
          <w:sz w:val="24"/>
          <w:lang w:val="es-PR"/>
        </w:rPr>
        <w:t xml:space="preserve"> </w:t>
      </w:r>
    </w:p>
    <w:p w14:paraId="442D6818" w14:textId="58C3A3F1" w:rsidR="00C955D3" w:rsidRPr="00B011F7" w:rsidRDefault="007B3BED" w:rsidP="00137BC8">
      <w:pPr>
        <w:spacing w:line="276" w:lineRule="auto"/>
        <w:jc w:val="both"/>
        <w:rPr>
          <w:rFonts w:ascii="Montserrat Light" w:hAnsi="Montserrat Light" w:cs="Calibri"/>
          <w:i/>
          <w:spacing w:val="-1"/>
          <w:lang w:val="es-PR"/>
        </w:rPr>
      </w:pPr>
      <w:r w:rsidRPr="00B011F7">
        <w:rPr>
          <w:rFonts w:ascii="Montserrat Light" w:hAnsi="Montserrat Light"/>
          <w:noProof/>
          <w:sz w:val="22"/>
          <w:lang w:val="es-PR" w:eastAsia="es-PR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4640CCBA" wp14:editId="3AAFA18E">
                <wp:simplePos x="0" y="0"/>
                <wp:positionH relativeFrom="column">
                  <wp:posOffset>4885690</wp:posOffset>
                </wp:positionH>
                <wp:positionV relativeFrom="paragraph">
                  <wp:posOffset>1054735</wp:posOffset>
                </wp:positionV>
                <wp:extent cx="1822450" cy="26352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99884" w14:textId="2149C8F9" w:rsidR="008F74DB" w:rsidRPr="008F74DB" w:rsidRDefault="008F74DB" w:rsidP="008F74DB">
                            <w:pPr>
                              <w:pStyle w:val="Caption"/>
                              <w:jc w:val="both"/>
                              <w:rPr>
                                <w:rFonts w:cs="Calibri"/>
                                <w:i w:val="0"/>
                                <w:spacing w:val="-1"/>
                                <w:sz w:val="14"/>
                                <w:lang w:val="es-PR"/>
                              </w:rPr>
                            </w:pPr>
                            <w:r w:rsidRPr="00FC21A7">
                              <w:rPr>
                                <w:sz w:val="14"/>
                                <w:lang w:val="es-PR"/>
                              </w:rPr>
                              <w:t>Fuente: http://ccc-consult.objective.com</w:t>
                            </w:r>
                          </w:p>
                          <w:p w14:paraId="2052F152" w14:textId="2AF8AE77" w:rsidR="008F74DB" w:rsidRPr="00FC21A7" w:rsidRDefault="008F74DB">
                            <w:pPr>
                              <w:rPr>
                                <w:lang w:val="es-P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0CCBA" id="Text Box 2" o:spid="_x0000_s1031" type="#_x0000_t202" style="position:absolute;left:0;text-align:left;margin-left:384.7pt;margin-top:83.05pt;width:143.5pt;height:20.7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" filled="f" stroked="f">
                <v:textbox>
                  <w:txbxContent>
                    <w:p w14:paraId="27999884" w14:textId="2149C8F9" w:rsidR="008F74DB" w:rsidRPr="008F74DB" w:rsidRDefault="008F74DB" w:rsidP="008F74DB">
                      <w:pPr>
                        <w:pStyle w:val="Caption"/>
                        <w:jc w:val="both"/>
                        <w:rPr>
                          <w:rFonts w:cs="Calibri"/>
                          <w:i w:val="0"/>
                          <w:spacing w:val="-1"/>
                          <w:sz w:val="14"/>
                          <w:lang w:val="es-PR"/>
                        </w:rPr>
                      </w:pPr>
                      <w:r w:rsidRPr="00FC21A7">
                        <w:rPr>
                          <w:sz w:val="14"/>
                          <w:lang w:val="es-PR"/>
                        </w:rPr>
                        <w:t>Fuente: http://ccc-consult.objective.com</w:t>
                      </w:r>
                    </w:p>
                    <w:p w14:paraId="2052F152" w14:textId="2AF8AE77" w:rsidR="008F74DB" w:rsidRPr="00FC21A7" w:rsidRDefault="008F74DB">
                      <w:pPr>
                        <w:rPr>
                          <w:lang w:val="es-P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Todo</w:t>
      </w:r>
      <w:r w:rsidR="00C81D1B" w:rsidRPr="00B011F7">
        <w:rPr>
          <w:rFonts w:ascii="Montserrat Light" w:hAnsi="Montserrat Light"/>
          <w:spacing w:val="4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subreceptor</w:t>
      </w:r>
      <w:r w:rsidR="00C81D1B" w:rsidRPr="00B011F7">
        <w:rPr>
          <w:rFonts w:ascii="Montserrat Light" w:hAnsi="Montserrat Light"/>
          <w:spacing w:val="5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2"/>
          <w:sz w:val="22"/>
          <w:lang w:val="es-PR"/>
        </w:rPr>
        <w:t>(municipio</w:t>
      </w:r>
      <w:r w:rsidR="00C81D1B" w:rsidRPr="00B011F7">
        <w:rPr>
          <w:rFonts w:ascii="Montserrat Light" w:hAnsi="Montserrat Light"/>
          <w:spacing w:val="2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z w:val="22"/>
          <w:lang w:val="es-PR"/>
        </w:rPr>
        <w:t>o</w:t>
      </w:r>
      <w:r w:rsidR="00C81D1B" w:rsidRPr="00B011F7">
        <w:rPr>
          <w:rFonts w:ascii="Montserrat Light" w:hAnsi="Montserrat Light"/>
          <w:spacing w:val="6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agencia)</w:t>
      </w:r>
      <w:r w:rsidR="00C81D1B" w:rsidRPr="00B011F7">
        <w:rPr>
          <w:rFonts w:ascii="Montserrat Light" w:hAnsi="Montserrat Light"/>
          <w:spacing w:val="5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de</w:t>
      </w:r>
      <w:r w:rsidR="00C81D1B" w:rsidRPr="00B011F7">
        <w:rPr>
          <w:rFonts w:ascii="Montserrat Light" w:hAnsi="Montserrat Light"/>
          <w:spacing w:val="6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2"/>
          <w:sz w:val="22"/>
          <w:lang w:val="es-PR"/>
        </w:rPr>
        <w:t>fondos</w:t>
      </w:r>
      <w:r w:rsidR="00C81D1B" w:rsidRPr="00B011F7">
        <w:rPr>
          <w:rFonts w:ascii="Montserrat Light" w:hAnsi="Montserrat Light"/>
          <w:spacing w:val="6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federales</w:t>
      </w:r>
      <w:r w:rsidR="00C81D1B" w:rsidRPr="00B011F7">
        <w:rPr>
          <w:rFonts w:ascii="Montserrat Light" w:hAnsi="Montserrat Light"/>
          <w:spacing w:val="3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tendrá</w:t>
      </w:r>
      <w:r w:rsidR="00C81D1B" w:rsidRPr="00B011F7">
        <w:rPr>
          <w:rFonts w:ascii="Montserrat Light" w:hAnsi="Montserrat Light"/>
          <w:spacing w:val="5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u w:val="single" w:color="000000"/>
          <w:lang w:val="es-PR"/>
        </w:rPr>
        <w:t>dos</w:t>
      </w:r>
      <w:r w:rsidR="00C81D1B" w:rsidRPr="00B011F7">
        <w:rPr>
          <w:rFonts w:ascii="Montserrat Light" w:hAnsi="Montserrat Light"/>
          <w:spacing w:val="3"/>
          <w:sz w:val="22"/>
          <w:u w:val="single" w:color="000000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2"/>
          <w:sz w:val="22"/>
          <w:u w:val="single" w:color="000000"/>
          <w:lang w:val="es-PR"/>
        </w:rPr>
        <w:t>años,</w:t>
      </w:r>
      <w:r w:rsidR="00C81D1B" w:rsidRPr="00B011F7">
        <w:rPr>
          <w:rFonts w:ascii="Montserrat Light" w:hAnsi="Montserrat Light"/>
          <w:spacing w:val="5"/>
          <w:sz w:val="22"/>
          <w:u w:val="single" w:color="000000"/>
          <w:lang w:val="es-PR"/>
        </w:rPr>
        <w:t xml:space="preserve"> </w:t>
      </w:r>
      <w:r w:rsidR="00C81D1B" w:rsidRPr="00B011F7">
        <w:rPr>
          <w:rFonts w:ascii="Montserrat Light" w:hAnsi="Montserrat Light"/>
          <w:sz w:val="22"/>
          <w:lang w:val="es-PR"/>
        </w:rPr>
        <w:t xml:space="preserve">a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partir</w:t>
      </w:r>
      <w:r w:rsidR="00C81D1B" w:rsidRPr="00B011F7">
        <w:rPr>
          <w:rFonts w:ascii="Montserrat Light" w:hAnsi="Montserrat Light"/>
          <w:spacing w:val="5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de</w:t>
      </w:r>
      <w:r w:rsidR="00C81D1B" w:rsidRPr="00B011F7">
        <w:rPr>
          <w:rFonts w:ascii="Montserrat Light" w:hAnsi="Montserrat Light"/>
          <w:spacing w:val="3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la</w:t>
      </w:r>
      <w:r w:rsidR="00C81D1B" w:rsidRPr="00B011F7">
        <w:rPr>
          <w:rFonts w:ascii="Montserrat Light" w:hAnsi="Montserrat Light"/>
          <w:spacing w:val="5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fecha</w:t>
      </w:r>
      <w:r w:rsidR="00C81D1B" w:rsidRPr="00B011F7">
        <w:rPr>
          <w:rFonts w:ascii="Montserrat Light" w:hAnsi="Montserrat Light"/>
          <w:spacing w:val="5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z w:val="22"/>
          <w:lang w:val="es-PR"/>
        </w:rPr>
        <w:t>en</w:t>
      </w:r>
      <w:r w:rsidR="00C81D1B" w:rsidRPr="00B011F7">
        <w:rPr>
          <w:rFonts w:ascii="Montserrat Light" w:hAnsi="Montserrat Light"/>
          <w:spacing w:val="2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que</w:t>
      </w:r>
      <w:r w:rsidR="00EB28A5" w:rsidRPr="00B011F7">
        <w:rPr>
          <w:rFonts w:ascii="Montserrat Light" w:hAnsi="Montserrat Light"/>
          <w:spacing w:val="-1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z w:val="22"/>
          <w:lang w:val="es-PR"/>
        </w:rPr>
        <w:t>se</w:t>
      </w:r>
      <w:r w:rsidR="00C81D1B" w:rsidRPr="00B011F7">
        <w:rPr>
          <w:rFonts w:ascii="Montserrat Light" w:hAnsi="Montserrat Light"/>
          <w:spacing w:val="3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firma</w:t>
      </w:r>
      <w:r w:rsidR="00C81D1B" w:rsidRPr="00B011F7">
        <w:rPr>
          <w:rFonts w:ascii="Montserrat Light" w:hAnsi="Montserrat Light"/>
          <w:spacing w:val="1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z w:val="22"/>
          <w:lang w:val="es-PR"/>
        </w:rPr>
        <w:t xml:space="preserve">el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Acuerdo</w:t>
      </w:r>
      <w:r w:rsidR="00C81D1B" w:rsidRPr="00B011F7">
        <w:rPr>
          <w:rFonts w:ascii="Montserrat Light" w:hAnsi="Montserrat Light"/>
          <w:spacing w:val="1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Interagencia</w:t>
      </w:r>
      <w:r w:rsidR="004860AE" w:rsidRPr="00B011F7">
        <w:rPr>
          <w:rFonts w:ascii="Montserrat Light" w:hAnsi="Montserrat Light"/>
          <w:spacing w:val="-1"/>
          <w:sz w:val="22"/>
          <w:lang w:val="es-PR"/>
        </w:rPr>
        <w:t>l</w:t>
      </w:r>
      <w:r w:rsidR="00C81D1B" w:rsidRPr="00B011F7">
        <w:rPr>
          <w:rFonts w:ascii="Montserrat Light" w:hAnsi="Montserrat Light"/>
          <w:spacing w:val="1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para</w:t>
      </w:r>
      <w:r w:rsidR="00C81D1B" w:rsidRPr="00B011F7">
        <w:rPr>
          <w:rFonts w:ascii="Montserrat Light" w:hAnsi="Montserrat Light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2"/>
          <w:sz w:val="22"/>
          <w:lang w:val="es-PR"/>
        </w:rPr>
        <w:t>completar</w:t>
      </w:r>
      <w:r w:rsidR="00C81D1B" w:rsidRPr="00B011F7">
        <w:rPr>
          <w:rFonts w:ascii="Montserrat Light" w:hAnsi="Montserrat Light"/>
          <w:spacing w:val="3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la</w:t>
      </w:r>
      <w:r w:rsidR="00C81D1B" w:rsidRPr="00B011F7">
        <w:rPr>
          <w:rFonts w:ascii="Montserrat Light" w:hAnsi="Montserrat Light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actividad</w:t>
      </w:r>
      <w:r w:rsidR="00C81D1B" w:rsidRPr="00B011F7">
        <w:rPr>
          <w:rFonts w:ascii="Montserrat Light" w:hAnsi="Montserrat Light"/>
          <w:spacing w:val="2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2"/>
          <w:sz w:val="22"/>
          <w:lang w:val="es-PR"/>
        </w:rPr>
        <w:t>de</w:t>
      </w:r>
      <w:r w:rsidR="00C81D1B" w:rsidRPr="00B011F7">
        <w:rPr>
          <w:rFonts w:ascii="Montserrat Light" w:hAnsi="Montserrat Light"/>
          <w:spacing w:val="3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planificación</w:t>
      </w:r>
      <w:r w:rsidR="00C81D1B" w:rsidRPr="00B011F7">
        <w:rPr>
          <w:rFonts w:ascii="Montserrat Light" w:hAnsi="Montserrat Light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para</w:t>
      </w:r>
      <w:r w:rsidR="00C81D1B" w:rsidRPr="00B011F7">
        <w:rPr>
          <w:rFonts w:ascii="Montserrat Light" w:hAnsi="Montserrat Light"/>
          <w:spacing w:val="2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la</w:t>
      </w:r>
      <w:r w:rsidR="00C81D1B" w:rsidRPr="00B011F7">
        <w:rPr>
          <w:rFonts w:ascii="Montserrat Light" w:hAnsi="Montserrat Light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cual</w:t>
      </w:r>
      <w:r w:rsidR="00C81D1B" w:rsidRPr="00B011F7">
        <w:rPr>
          <w:rFonts w:ascii="Montserrat Light" w:hAnsi="Montserrat Light"/>
          <w:sz w:val="22"/>
          <w:lang w:val="es-PR"/>
        </w:rPr>
        <w:t xml:space="preserve"> se</w:t>
      </w:r>
      <w:r w:rsidR="00C81D1B" w:rsidRPr="00B011F7">
        <w:rPr>
          <w:rFonts w:ascii="Montserrat Light" w:hAnsi="Montserrat Light"/>
          <w:spacing w:val="1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le</w:t>
      </w:r>
      <w:r w:rsidR="00C81D1B" w:rsidRPr="00B011F7">
        <w:rPr>
          <w:rFonts w:ascii="Montserrat Light" w:hAnsi="Montserrat Light"/>
          <w:spacing w:val="1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2"/>
          <w:sz w:val="22"/>
          <w:lang w:val="es-PR"/>
        </w:rPr>
        <w:t>separó</w:t>
      </w:r>
      <w:r w:rsidR="00C81D1B" w:rsidRPr="00B011F7">
        <w:rPr>
          <w:rFonts w:ascii="Montserrat Light" w:hAnsi="Montserrat Light"/>
          <w:spacing w:val="1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los</w:t>
      </w:r>
      <w:r w:rsidR="00C81D1B" w:rsidRPr="00B011F7">
        <w:rPr>
          <w:rFonts w:ascii="Montserrat Light" w:hAnsi="Montserrat Light"/>
          <w:spacing w:val="53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2"/>
          <w:sz w:val="22"/>
          <w:lang w:val="es-PR"/>
        </w:rPr>
        <w:t>fondos.</w:t>
      </w:r>
      <w:r w:rsidR="005F5E7B" w:rsidRPr="00B011F7">
        <w:rPr>
          <w:rFonts w:ascii="Montserrat Light" w:hAnsi="Montserrat Light"/>
          <w:spacing w:val="43"/>
          <w:sz w:val="22"/>
          <w:lang w:val="es-PR"/>
        </w:rPr>
        <w:t xml:space="preserve"> </w:t>
      </w:r>
      <w:r w:rsidR="005F5E7B" w:rsidRPr="00B011F7">
        <w:rPr>
          <w:rFonts w:ascii="Montserrat Light" w:hAnsi="Montserrat Light"/>
          <w:spacing w:val="-1"/>
          <w:sz w:val="22"/>
          <w:lang w:val="es-PR"/>
        </w:rPr>
        <w:t>Es responsable de</w:t>
      </w:r>
      <w:r w:rsidR="00C81D1B" w:rsidRPr="00B011F7">
        <w:rPr>
          <w:rFonts w:ascii="Montserrat Light" w:hAnsi="Montserrat Light"/>
          <w:spacing w:val="44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cumplir</w:t>
      </w:r>
      <w:r w:rsidR="00C81D1B" w:rsidRPr="00B011F7">
        <w:rPr>
          <w:rFonts w:ascii="Montserrat Light" w:hAnsi="Montserrat Light"/>
          <w:spacing w:val="22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con</w:t>
      </w:r>
      <w:r w:rsidR="00C81D1B" w:rsidRPr="00B011F7">
        <w:rPr>
          <w:rFonts w:ascii="Montserrat Light" w:hAnsi="Montserrat Light"/>
          <w:spacing w:val="21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z w:val="22"/>
          <w:lang w:val="es-PR"/>
        </w:rPr>
        <w:t>el</w:t>
      </w:r>
      <w:r w:rsidR="00C81D1B" w:rsidRPr="00B011F7">
        <w:rPr>
          <w:rFonts w:ascii="Montserrat Light" w:hAnsi="Montserrat Light"/>
          <w:spacing w:val="79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2"/>
          <w:sz w:val="22"/>
          <w:lang w:val="es-PR"/>
        </w:rPr>
        <w:t>proceso</w:t>
      </w:r>
      <w:r w:rsidR="00C81D1B" w:rsidRPr="00B011F7">
        <w:rPr>
          <w:rFonts w:ascii="Montserrat Light" w:hAnsi="Montserrat Light"/>
          <w:spacing w:val="21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estatal</w:t>
      </w:r>
      <w:r w:rsidR="00C81D1B" w:rsidRPr="00B011F7">
        <w:rPr>
          <w:rFonts w:ascii="Montserrat Light" w:hAnsi="Montserrat Light"/>
          <w:spacing w:val="21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z w:val="22"/>
          <w:lang w:val="es-PR"/>
        </w:rPr>
        <w:t>y</w:t>
      </w:r>
      <w:r w:rsidR="00C81D1B" w:rsidRPr="00B011F7">
        <w:rPr>
          <w:rFonts w:ascii="Montserrat Light" w:hAnsi="Montserrat Light"/>
          <w:spacing w:val="20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federal</w:t>
      </w:r>
      <w:r w:rsidR="00C81D1B" w:rsidRPr="00B011F7">
        <w:rPr>
          <w:rFonts w:ascii="Montserrat Light" w:hAnsi="Montserrat Light"/>
          <w:spacing w:val="22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de</w:t>
      </w:r>
      <w:r w:rsidR="00C81D1B" w:rsidRPr="00B011F7">
        <w:rPr>
          <w:rFonts w:ascii="Montserrat Light" w:hAnsi="Montserrat Light"/>
          <w:spacing w:val="20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solicitud</w:t>
      </w:r>
      <w:r w:rsidR="00C81D1B" w:rsidRPr="00B011F7">
        <w:rPr>
          <w:rFonts w:ascii="Montserrat Light" w:hAnsi="Montserrat Light"/>
          <w:spacing w:val="18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de</w:t>
      </w:r>
      <w:r w:rsidR="00C81D1B" w:rsidRPr="00B011F7">
        <w:rPr>
          <w:rFonts w:ascii="Montserrat Light" w:hAnsi="Montserrat Light"/>
          <w:spacing w:val="20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servicios</w:t>
      </w:r>
      <w:r w:rsidR="00C81D1B" w:rsidRPr="00B011F7">
        <w:rPr>
          <w:rFonts w:ascii="Montserrat Light" w:hAnsi="Montserrat Light"/>
          <w:spacing w:val="19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 w:cs="Calibri"/>
          <w:spacing w:val="-2"/>
          <w:sz w:val="22"/>
          <w:lang w:val="es-PR"/>
        </w:rPr>
        <w:t>(“</w:t>
      </w:r>
      <w:proofErr w:type="spellStart"/>
      <w:r w:rsidR="00C81D1B" w:rsidRPr="00B011F7">
        <w:rPr>
          <w:rFonts w:ascii="Montserrat Light" w:hAnsi="Montserrat Light" w:cs="Calibri"/>
          <w:spacing w:val="-2"/>
          <w:sz w:val="22"/>
          <w:lang w:val="es-PR"/>
        </w:rPr>
        <w:t>Procurement</w:t>
      </w:r>
      <w:proofErr w:type="spellEnd"/>
      <w:r w:rsidR="00C81D1B" w:rsidRPr="00B011F7">
        <w:rPr>
          <w:rFonts w:ascii="Montserrat Light" w:hAnsi="Montserrat Light" w:cs="Calibri"/>
          <w:spacing w:val="21"/>
          <w:sz w:val="22"/>
          <w:lang w:val="es-PR"/>
        </w:rPr>
        <w:t xml:space="preserve"> </w:t>
      </w:r>
      <w:proofErr w:type="spellStart"/>
      <w:r w:rsidR="00C81D1B" w:rsidRPr="00B011F7">
        <w:rPr>
          <w:rFonts w:ascii="Montserrat Light" w:hAnsi="Montserrat Light" w:cs="Calibri"/>
          <w:spacing w:val="-2"/>
          <w:sz w:val="22"/>
          <w:lang w:val="es-PR"/>
        </w:rPr>
        <w:t>Process</w:t>
      </w:r>
      <w:proofErr w:type="spellEnd"/>
      <w:r w:rsidR="00C81D1B" w:rsidRPr="00B011F7">
        <w:rPr>
          <w:rFonts w:ascii="Montserrat Light" w:hAnsi="Montserrat Light" w:cs="Calibri"/>
          <w:i/>
          <w:spacing w:val="-2"/>
          <w:sz w:val="22"/>
          <w:lang w:val="es-PR"/>
        </w:rPr>
        <w:t>”)</w:t>
      </w:r>
      <w:r w:rsidR="00C81D1B" w:rsidRPr="00B011F7">
        <w:rPr>
          <w:rFonts w:ascii="Montserrat Light" w:hAnsi="Montserrat Light" w:cs="Calibri"/>
          <w:i/>
          <w:spacing w:val="20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z w:val="22"/>
          <w:lang w:val="es-PR"/>
        </w:rPr>
        <w:t>y</w:t>
      </w:r>
      <w:r w:rsidR="00C81D1B" w:rsidRPr="00B011F7">
        <w:rPr>
          <w:rFonts w:ascii="Montserrat Light" w:hAnsi="Montserrat Light"/>
          <w:spacing w:val="23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de</w:t>
      </w:r>
      <w:r w:rsidR="00C81D1B" w:rsidRPr="00B011F7">
        <w:rPr>
          <w:rFonts w:ascii="Montserrat Light" w:hAnsi="Montserrat Light"/>
          <w:spacing w:val="20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adjudicación</w:t>
      </w:r>
      <w:r w:rsidR="00C81D1B" w:rsidRPr="00B011F7">
        <w:rPr>
          <w:rFonts w:ascii="Montserrat Light" w:hAnsi="Montserrat Light"/>
          <w:spacing w:val="22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4"/>
          <w:sz w:val="22"/>
          <w:lang w:val="es-PR"/>
        </w:rPr>
        <w:t>de</w:t>
      </w:r>
      <w:r w:rsidR="00C81D1B" w:rsidRPr="00B011F7">
        <w:rPr>
          <w:rFonts w:ascii="Montserrat Light" w:hAnsi="Montserrat Light"/>
          <w:spacing w:val="69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2"/>
          <w:sz w:val="22"/>
          <w:lang w:val="es-PR"/>
        </w:rPr>
        <w:t>contratos</w:t>
      </w:r>
      <w:r w:rsidR="00C81D1B" w:rsidRPr="00B011F7">
        <w:rPr>
          <w:rFonts w:ascii="Montserrat Light" w:hAnsi="Montserrat Light"/>
          <w:spacing w:val="34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por</w:t>
      </w:r>
      <w:r w:rsidR="00C81D1B" w:rsidRPr="00B011F7">
        <w:rPr>
          <w:rFonts w:ascii="Montserrat Light" w:hAnsi="Montserrat Light"/>
          <w:spacing w:val="34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servicios.</w:t>
      </w:r>
      <w:r w:rsidR="00C81D1B" w:rsidRPr="00B011F7">
        <w:rPr>
          <w:rFonts w:ascii="Montserrat Light" w:hAnsi="Montserrat Light"/>
          <w:spacing w:val="34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2"/>
          <w:sz w:val="22"/>
          <w:lang w:val="es-PR"/>
        </w:rPr>
        <w:t>Este</w:t>
      </w:r>
      <w:r w:rsidR="00C81D1B" w:rsidRPr="00B011F7">
        <w:rPr>
          <w:rFonts w:ascii="Montserrat Light" w:hAnsi="Montserrat Light"/>
          <w:spacing w:val="32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2"/>
          <w:sz w:val="22"/>
          <w:lang w:val="es-PR"/>
        </w:rPr>
        <w:t>contrato</w:t>
      </w:r>
      <w:r w:rsidR="00C81D1B" w:rsidRPr="00B011F7">
        <w:rPr>
          <w:rFonts w:ascii="Montserrat Light" w:hAnsi="Montserrat Light"/>
          <w:spacing w:val="35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deberá</w:t>
      </w:r>
      <w:r w:rsidR="00C81D1B" w:rsidRPr="00B011F7">
        <w:rPr>
          <w:rFonts w:ascii="Montserrat Light" w:hAnsi="Montserrat Light"/>
          <w:spacing w:val="33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2"/>
          <w:sz w:val="22"/>
          <w:lang w:val="es-PR"/>
        </w:rPr>
        <w:t>incluir</w:t>
      </w:r>
      <w:r w:rsidR="00C81D1B" w:rsidRPr="00B011F7">
        <w:rPr>
          <w:rFonts w:ascii="Montserrat Light" w:hAnsi="Montserrat Light"/>
          <w:spacing w:val="34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z w:val="22"/>
          <w:lang w:val="es-PR"/>
        </w:rPr>
        <w:t>las</w:t>
      </w:r>
      <w:r w:rsidR="00C81D1B" w:rsidRPr="00B011F7">
        <w:rPr>
          <w:rFonts w:ascii="Montserrat Light" w:hAnsi="Montserrat Light"/>
          <w:spacing w:val="32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debidas</w:t>
      </w:r>
      <w:r w:rsidR="00C81D1B" w:rsidRPr="00B011F7">
        <w:rPr>
          <w:rFonts w:ascii="Montserrat Light" w:hAnsi="Montserrat Light"/>
          <w:spacing w:val="34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2"/>
          <w:sz w:val="22"/>
          <w:lang w:val="es-PR"/>
        </w:rPr>
        <w:t>Cláusulas</w:t>
      </w:r>
      <w:r w:rsidR="00EB28A5" w:rsidRPr="00B011F7">
        <w:rPr>
          <w:rFonts w:ascii="Montserrat Light" w:hAnsi="Montserrat Light"/>
          <w:spacing w:val="31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Federales.</w:t>
      </w:r>
      <w:r w:rsidR="00C81D1B" w:rsidRPr="00B011F7">
        <w:rPr>
          <w:rFonts w:ascii="Montserrat Light" w:hAnsi="Montserrat Light"/>
          <w:spacing w:val="33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2"/>
          <w:sz w:val="22"/>
          <w:lang w:val="es-PR"/>
        </w:rPr>
        <w:t>El</w:t>
      </w:r>
      <w:r w:rsidR="00C81D1B" w:rsidRPr="00B011F7">
        <w:rPr>
          <w:rFonts w:ascii="Montserrat Light" w:hAnsi="Montserrat Light"/>
          <w:spacing w:val="32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2"/>
          <w:sz w:val="22"/>
          <w:lang w:val="es-PR"/>
        </w:rPr>
        <w:t>municipio</w:t>
      </w:r>
      <w:r w:rsidR="00C81D1B" w:rsidRPr="00B011F7">
        <w:rPr>
          <w:rFonts w:ascii="Montserrat Light" w:hAnsi="Montserrat Light"/>
          <w:spacing w:val="33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z w:val="22"/>
          <w:lang w:val="es-PR"/>
        </w:rPr>
        <w:t>o</w:t>
      </w:r>
      <w:r w:rsidR="00C81D1B" w:rsidRPr="00B011F7">
        <w:rPr>
          <w:rFonts w:ascii="Montserrat Light" w:hAnsi="Montserrat Light"/>
          <w:spacing w:val="105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agencia</w:t>
      </w:r>
      <w:r w:rsidR="00C81D1B" w:rsidRPr="00B011F7">
        <w:rPr>
          <w:rFonts w:ascii="Montserrat Light" w:hAnsi="Montserrat Light"/>
          <w:spacing w:val="17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completará</w:t>
      </w:r>
      <w:r w:rsidR="00C81D1B" w:rsidRPr="00B011F7">
        <w:rPr>
          <w:rFonts w:ascii="Montserrat Light" w:hAnsi="Montserrat Light"/>
          <w:spacing w:val="17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2"/>
          <w:sz w:val="22"/>
          <w:lang w:val="es-PR"/>
        </w:rPr>
        <w:t>informes</w:t>
      </w:r>
      <w:r w:rsidR="00C81D1B" w:rsidRPr="00B011F7">
        <w:rPr>
          <w:rFonts w:ascii="Montserrat Light" w:hAnsi="Montserrat Light"/>
          <w:spacing w:val="18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trimestrales</w:t>
      </w:r>
      <w:r w:rsidR="00C81D1B" w:rsidRPr="00B011F7">
        <w:rPr>
          <w:rFonts w:ascii="Montserrat Light" w:hAnsi="Montserrat Light"/>
          <w:spacing w:val="20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que</w:t>
      </w:r>
      <w:r w:rsidR="00C81D1B" w:rsidRPr="00B011F7">
        <w:rPr>
          <w:rFonts w:ascii="Montserrat Light" w:hAnsi="Montserrat Light"/>
          <w:spacing w:val="18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entregará</w:t>
      </w:r>
      <w:r w:rsidR="00C81D1B" w:rsidRPr="00B011F7">
        <w:rPr>
          <w:rFonts w:ascii="Montserrat Light" w:hAnsi="Montserrat Light"/>
          <w:spacing w:val="19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z w:val="22"/>
          <w:lang w:val="es-PR"/>
        </w:rPr>
        <w:t>a</w:t>
      </w:r>
      <w:r w:rsidR="00C81D1B" w:rsidRPr="00B011F7">
        <w:rPr>
          <w:rFonts w:ascii="Montserrat Light" w:hAnsi="Montserrat Light"/>
          <w:spacing w:val="17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la</w:t>
      </w:r>
      <w:r w:rsidR="00C81D1B" w:rsidRPr="00B011F7">
        <w:rPr>
          <w:rFonts w:ascii="Montserrat Light" w:hAnsi="Montserrat Light"/>
          <w:spacing w:val="17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Oficina</w:t>
      </w:r>
      <w:r w:rsidR="00C81D1B" w:rsidRPr="00B011F7">
        <w:rPr>
          <w:rFonts w:ascii="Montserrat Light" w:hAnsi="Montserrat Light"/>
          <w:spacing w:val="17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de</w:t>
      </w:r>
      <w:r w:rsidR="00C81D1B" w:rsidRPr="00B011F7">
        <w:rPr>
          <w:rFonts w:ascii="Montserrat Light" w:hAnsi="Montserrat Light"/>
          <w:spacing w:val="18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Coordinación</w:t>
      </w:r>
      <w:r w:rsidR="00C81D1B" w:rsidRPr="00B011F7">
        <w:rPr>
          <w:rFonts w:ascii="Montserrat Light" w:hAnsi="Montserrat Light"/>
          <w:spacing w:val="16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Federal</w:t>
      </w:r>
      <w:r w:rsidR="00C81D1B" w:rsidRPr="00B011F7">
        <w:rPr>
          <w:rFonts w:ascii="Montserrat Light" w:hAnsi="Montserrat Light"/>
          <w:spacing w:val="20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de</w:t>
      </w:r>
      <w:r w:rsidR="00C81D1B" w:rsidRPr="00B011F7">
        <w:rPr>
          <w:rFonts w:ascii="Montserrat Light" w:hAnsi="Montserrat Light"/>
          <w:spacing w:val="18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ACT;</w:t>
      </w:r>
      <w:r w:rsidR="00C81D1B" w:rsidRPr="00B011F7">
        <w:rPr>
          <w:rFonts w:ascii="Montserrat Light" w:hAnsi="Montserrat Light"/>
          <w:spacing w:val="18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z w:val="22"/>
          <w:lang w:val="es-PR"/>
        </w:rPr>
        <w:t>y</w:t>
      </w:r>
      <w:r w:rsidR="00C81D1B" w:rsidRPr="00B011F7">
        <w:rPr>
          <w:rFonts w:ascii="Montserrat Light" w:hAnsi="Montserrat Light"/>
          <w:spacing w:val="51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llenará</w:t>
      </w:r>
      <w:r w:rsidR="00C81D1B" w:rsidRPr="00B011F7">
        <w:rPr>
          <w:rFonts w:ascii="Montserrat Light" w:hAnsi="Montserrat Light"/>
          <w:spacing w:val="18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anualmente,</w:t>
      </w:r>
      <w:r w:rsidR="00C81D1B" w:rsidRPr="00B011F7">
        <w:rPr>
          <w:rFonts w:ascii="Montserrat Light" w:hAnsi="Montserrat Light"/>
          <w:spacing w:val="13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mientras</w:t>
      </w:r>
      <w:r w:rsidR="00C81D1B" w:rsidRPr="00B011F7">
        <w:rPr>
          <w:rFonts w:ascii="Montserrat Light" w:hAnsi="Montserrat Light"/>
          <w:spacing w:val="16"/>
          <w:sz w:val="22"/>
          <w:lang w:val="es-PR"/>
        </w:rPr>
        <w:t xml:space="preserve"> </w:t>
      </w:r>
      <w:r w:rsidR="00C955D3" w:rsidRPr="00B011F7">
        <w:rPr>
          <w:rFonts w:ascii="Montserrat Light" w:hAnsi="Montserrat Light"/>
          <w:spacing w:val="-1"/>
          <w:sz w:val="22"/>
          <w:lang w:val="es-PR"/>
        </w:rPr>
        <w:t>algún activo con interés</w:t>
      </w:r>
      <w:r w:rsidR="00C81D1B" w:rsidRPr="00B011F7">
        <w:rPr>
          <w:rFonts w:ascii="Montserrat Light" w:hAnsi="Montserrat Light"/>
          <w:spacing w:val="18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federales,</w:t>
      </w:r>
      <w:r w:rsidR="00C81D1B" w:rsidRPr="00B011F7">
        <w:rPr>
          <w:rFonts w:ascii="Montserrat Light" w:hAnsi="Montserrat Light"/>
          <w:spacing w:val="16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z w:val="22"/>
          <w:lang w:val="es-PR"/>
        </w:rPr>
        <w:t>el</w:t>
      </w:r>
      <w:r w:rsidR="00C81D1B" w:rsidRPr="00B011F7">
        <w:rPr>
          <w:rFonts w:ascii="Montserrat Light" w:hAnsi="Montserrat Light"/>
          <w:spacing w:val="18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2"/>
          <w:sz w:val="22"/>
          <w:lang w:val="es-PR"/>
        </w:rPr>
        <w:t>documento</w:t>
      </w:r>
      <w:r w:rsidR="00C81D1B" w:rsidRPr="00B011F7">
        <w:rPr>
          <w:rFonts w:ascii="Montserrat Light" w:hAnsi="Montserrat Light"/>
          <w:spacing w:val="19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de</w:t>
      </w:r>
      <w:r w:rsidR="00C81D1B" w:rsidRPr="00B011F7">
        <w:rPr>
          <w:rFonts w:ascii="Montserrat Light" w:hAnsi="Montserrat Light"/>
          <w:spacing w:val="16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Certificaciones</w:t>
      </w:r>
      <w:r w:rsidR="00C81D1B" w:rsidRPr="00B011F7">
        <w:rPr>
          <w:rFonts w:ascii="Montserrat Light" w:hAnsi="Montserrat Light"/>
          <w:spacing w:val="16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z w:val="22"/>
          <w:lang w:val="es-PR"/>
        </w:rPr>
        <w:t>y</w:t>
      </w:r>
      <w:r w:rsidR="00C81D1B" w:rsidRPr="00B011F7">
        <w:rPr>
          <w:rFonts w:ascii="Montserrat Light" w:hAnsi="Montserrat Light"/>
          <w:spacing w:val="57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Garantías</w:t>
      </w:r>
      <w:r w:rsidR="00C81D1B" w:rsidRPr="00B011F7">
        <w:rPr>
          <w:rFonts w:ascii="Montserrat Light" w:hAnsi="Montserrat Light"/>
          <w:spacing w:val="-7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Federales</w:t>
      </w:r>
      <w:r w:rsidR="00C81D1B" w:rsidRPr="00B011F7">
        <w:rPr>
          <w:rFonts w:ascii="Montserrat Light" w:hAnsi="Montserrat Light"/>
          <w:spacing w:val="-5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/>
          <w:spacing w:val="-1"/>
          <w:sz w:val="22"/>
          <w:lang w:val="es-PR"/>
        </w:rPr>
        <w:t>(</w:t>
      </w:r>
      <w:r w:rsidR="00C81D1B" w:rsidRPr="00B011F7">
        <w:rPr>
          <w:rFonts w:ascii="Montserrat Light" w:hAnsi="Montserrat Light" w:cs="Calibri"/>
          <w:i/>
          <w:spacing w:val="-1"/>
          <w:sz w:val="22"/>
          <w:lang w:val="es-PR"/>
        </w:rPr>
        <w:t>Federal</w:t>
      </w:r>
      <w:r w:rsidR="00C81D1B" w:rsidRPr="00B011F7">
        <w:rPr>
          <w:rFonts w:ascii="Montserrat Light" w:hAnsi="Montserrat Light" w:cs="Calibri"/>
          <w:i/>
          <w:spacing w:val="-4"/>
          <w:sz w:val="22"/>
          <w:lang w:val="es-PR"/>
        </w:rPr>
        <w:t xml:space="preserve"> </w:t>
      </w:r>
      <w:proofErr w:type="spellStart"/>
      <w:r w:rsidR="00C81D1B" w:rsidRPr="00B011F7">
        <w:rPr>
          <w:rFonts w:ascii="Montserrat Light" w:hAnsi="Montserrat Light" w:cs="Calibri"/>
          <w:i/>
          <w:spacing w:val="-1"/>
          <w:sz w:val="22"/>
          <w:lang w:val="es-PR"/>
        </w:rPr>
        <w:t>Certification</w:t>
      </w:r>
      <w:proofErr w:type="spellEnd"/>
      <w:r w:rsidR="00C81D1B" w:rsidRPr="00B011F7">
        <w:rPr>
          <w:rFonts w:ascii="Montserrat Light" w:hAnsi="Montserrat Light" w:cs="Calibri"/>
          <w:i/>
          <w:spacing w:val="-8"/>
          <w:sz w:val="22"/>
          <w:lang w:val="es-PR"/>
        </w:rPr>
        <w:t xml:space="preserve"> </w:t>
      </w:r>
      <w:r w:rsidR="00C81D1B" w:rsidRPr="00B011F7">
        <w:rPr>
          <w:rFonts w:ascii="Montserrat Light" w:hAnsi="Montserrat Light" w:cs="Calibri"/>
          <w:i/>
          <w:spacing w:val="-1"/>
          <w:sz w:val="22"/>
          <w:lang w:val="es-PR"/>
        </w:rPr>
        <w:t xml:space="preserve">and </w:t>
      </w:r>
      <w:proofErr w:type="spellStart"/>
      <w:r w:rsidR="00C81D1B" w:rsidRPr="00B011F7">
        <w:rPr>
          <w:rFonts w:ascii="Montserrat Light" w:hAnsi="Montserrat Light" w:cs="Calibri"/>
          <w:i/>
          <w:spacing w:val="-1"/>
          <w:sz w:val="22"/>
          <w:lang w:val="es-PR"/>
        </w:rPr>
        <w:t>Assurances</w:t>
      </w:r>
      <w:proofErr w:type="spellEnd"/>
      <w:r w:rsidR="00C81D1B" w:rsidRPr="00B011F7">
        <w:rPr>
          <w:rFonts w:ascii="Montserrat Light" w:hAnsi="Montserrat Light" w:cs="Calibri"/>
          <w:i/>
          <w:spacing w:val="-1"/>
          <w:sz w:val="22"/>
          <w:szCs w:val="22"/>
          <w:lang w:val="es-PR"/>
        </w:rPr>
        <w:t>).</w:t>
      </w:r>
    </w:p>
    <w:p w14:paraId="68EA5FA8" w14:textId="64754385" w:rsidR="009B435F" w:rsidRPr="00B011F7" w:rsidRDefault="00137BC8" w:rsidP="00205944">
      <w:pPr>
        <w:spacing w:line="360" w:lineRule="auto"/>
        <w:jc w:val="both"/>
        <w:rPr>
          <w:rStyle w:val="Hyperlink"/>
          <w:rFonts w:ascii="Montserrat Light" w:hAnsi="Montserrat Light" w:cs="Calibri"/>
          <w:i/>
          <w:color w:val="404040" w:themeColor="text1" w:themeTint="BF"/>
          <w:spacing w:val="-1"/>
          <w:u w:val="none"/>
          <w:lang w:val="es-PR"/>
        </w:rPr>
      </w:pPr>
      <w:r w:rsidRPr="00B011F7">
        <w:rPr>
          <w:rFonts w:ascii="Montserrat Light" w:hAnsi="Montserrat Light"/>
          <w:noProof/>
          <w:sz w:val="22"/>
          <w:lang w:val="es-PR" w:eastAsia="es-P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C34E397" wp14:editId="01AC1F89">
                <wp:simplePos x="0" y="0"/>
                <wp:positionH relativeFrom="margin">
                  <wp:align>left</wp:align>
                </wp:positionH>
                <wp:positionV relativeFrom="paragraph">
                  <wp:posOffset>110490</wp:posOffset>
                </wp:positionV>
                <wp:extent cx="5168265" cy="1466215"/>
                <wp:effectExtent l="0" t="0" r="0" b="63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8265" cy="1466215"/>
                          <a:chOff x="0" y="0"/>
                          <a:chExt cx="5168265" cy="146621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9075" y="200025"/>
                            <a:ext cx="113919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33487" cy="146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EAEAF3" w14:textId="22BC41A1" w:rsidR="00153055" w:rsidRPr="000033DC" w:rsidRDefault="00153055">
                              <w:pPr>
                                <w:pBdr>
                                  <w:top w:val="single" w:sz="24" w:space="8" w:color="E76A1D" w:themeColor="accent1"/>
                                  <w:bottom w:val="single" w:sz="24" w:space="8" w:color="E76A1D" w:themeColor="accent1"/>
                                </w:pBdr>
                                <w:spacing w:after="0"/>
                                <w:rPr>
                                  <w:i/>
                                  <w:iCs/>
                                  <w:color w:val="AF4E12" w:themeColor="accent1" w:themeShade="BF"/>
                                  <w:sz w:val="22"/>
                                  <w:szCs w:val="22"/>
                                  <w:lang w:val="es-PR"/>
                                </w:rPr>
                              </w:pPr>
                              <w:r w:rsidRPr="000033DC">
                                <w:rPr>
                                  <w:b/>
                                  <w:i/>
                                  <w:iCs/>
                                  <w:color w:val="AF4E12" w:themeColor="accent1" w:themeShade="BF"/>
                                  <w:sz w:val="22"/>
                                  <w:szCs w:val="22"/>
                                  <w:lang w:val="es-PR"/>
                                </w:rPr>
                                <w:t>Contacto</w:t>
                              </w:r>
                              <w:r w:rsidR="00FC53FD" w:rsidRPr="000033DC">
                                <w:rPr>
                                  <w:b/>
                                  <w:i/>
                                  <w:iCs/>
                                  <w:color w:val="AF4E12" w:themeColor="accent1" w:themeShade="BF"/>
                                  <w:sz w:val="22"/>
                                  <w:szCs w:val="22"/>
                                  <w:lang w:val="es-PR"/>
                                </w:rPr>
                                <w:t xml:space="preserve">: </w:t>
                              </w:r>
                              <w:r w:rsidR="00FC53FD" w:rsidRPr="000033DC">
                                <w:rPr>
                                  <w:i/>
                                  <w:iCs/>
                                  <w:color w:val="AF4E12" w:themeColor="accent1" w:themeShade="BF"/>
                                  <w:sz w:val="22"/>
                                  <w:szCs w:val="22"/>
                                  <w:lang w:val="es-PR"/>
                                </w:rPr>
                                <w:t>Sonia</w:t>
                              </w:r>
                              <w:r w:rsidRPr="000033DC">
                                <w:rPr>
                                  <w:i/>
                                  <w:iCs/>
                                  <w:color w:val="AF4E12" w:themeColor="accent1" w:themeShade="BF"/>
                                  <w:sz w:val="22"/>
                                  <w:szCs w:val="22"/>
                                  <w:lang w:val="es-PR"/>
                                </w:rPr>
                                <w:t xml:space="preserve"> Montañez Colón, Directora Interina</w:t>
                              </w:r>
                            </w:p>
                            <w:p w14:paraId="59811FA9" w14:textId="613D6F7D" w:rsidR="00812F24" w:rsidRDefault="00812F24">
                              <w:pPr>
                                <w:pBdr>
                                  <w:top w:val="single" w:sz="24" w:space="8" w:color="E76A1D" w:themeColor="accent1"/>
                                  <w:bottom w:val="single" w:sz="24" w:space="8" w:color="E76A1D" w:themeColor="accent1"/>
                                </w:pBdr>
                                <w:spacing w:after="0"/>
                                <w:rPr>
                                  <w:b/>
                                  <w:i/>
                                  <w:iCs/>
                                  <w:color w:val="AF4E12" w:themeColor="accent1" w:themeShade="BF"/>
                                  <w:sz w:val="22"/>
                                  <w:szCs w:val="22"/>
                                  <w:lang w:val="es-PR"/>
                                </w:rPr>
                              </w:pPr>
                              <w:r w:rsidRPr="000033DC">
                                <w:rPr>
                                  <w:b/>
                                  <w:i/>
                                  <w:iCs/>
                                  <w:color w:val="AF4E12" w:themeColor="accent1" w:themeShade="BF"/>
                                  <w:sz w:val="22"/>
                                  <w:szCs w:val="22"/>
                                  <w:lang w:val="es-PR"/>
                                </w:rPr>
                                <w:t xml:space="preserve">Oficina de Coordinación Federal </w:t>
                              </w:r>
                            </w:p>
                            <w:p w14:paraId="77CE7F8A" w14:textId="77777777" w:rsidR="000033DC" w:rsidRPr="000033DC" w:rsidRDefault="000033DC">
                              <w:pPr>
                                <w:pBdr>
                                  <w:top w:val="single" w:sz="24" w:space="8" w:color="E76A1D" w:themeColor="accent1"/>
                                  <w:bottom w:val="single" w:sz="24" w:space="8" w:color="E76A1D" w:themeColor="accent1"/>
                                </w:pBdr>
                                <w:spacing w:after="0"/>
                                <w:rPr>
                                  <w:b/>
                                  <w:i/>
                                  <w:iCs/>
                                  <w:color w:val="AF4E12" w:themeColor="accent1" w:themeShade="BF"/>
                                  <w:sz w:val="10"/>
                                  <w:szCs w:val="10"/>
                                  <w:lang w:val="es-PR"/>
                                </w:rPr>
                              </w:pPr>
                            </w:p>
                            <w:p w14:paraId="7511FE0D" w14:textId="7E36468B" w:rsidR="00064780" w:rsidRPr="000033DC" w:rsidRDefault="000033DC">
                              <w:pPr>
                                <w:pBdr>
                                  <w:top w:val="single" w:sz="24" w:space="8" w:color="E76A1D" w:themeColor="accent1"/>
                                  <w:bottom w:val="single" w:sz="24" w:space="8" w:color="E76A1D" w:themeColor="accent1"/>
                                </w:pBdr>
                                <w:spacing w:after="0"/>
                                <w:rPr>
                                  <w:i/>
                                  <w:iCs/>
                                  <w:color w:val="AF4E12" w:themeColor="accent1" w:themeShade="BF"/>
                                  <w:sz w:val="22"/>
                                  <w:szCs w:val="22"/>
                                  <w:lang w:val="es-PR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AF4E12" w:themeColor="accent1" w:themeShade="BF"/>
                                  <w:sz w:val="22"/>
                                  <w:szCs w:val="22"/>
                                  <w:lang w:val="es-PR"/>
                                </w:rPr>
                                <w:t xml:space="preserve">Teléfono: </w:t>
                              </w:r>
                              <w:r w:rsidR="00064780" w:rsidRPr="000033DC">
                                <w:rPr>
                                  <w:i/>
                                  <w:iCs/>
                                  <w:color w:val="AF4E12" w:themeColor="accent1" w:themeShade="BF"/>
                                  <w:sz w:val="22"/>
                                  <w:szCs w:val="22"/>
                                  <w:lang w:val="es-PR"/>
                                </w:rPr>
                                <w:t>(787) 721-8787 Ext. 1600</w:t>
                              </w:r>
                              <w:r w:rsidR="00BA3FCC" w:rsidRPr="000033DC">
                                <w:rPr>
                                  <w:i/>
                                  <w:iCs/>
                                  <w:color w:val="AF4E12" w:themeColor="accent1" w:themeShade="BF"/>
                                  <w:sz w:val="22"/>
                                  <w:szCs w:val="22"/>
                                  <w:lang w:val="es-PR"/>
                                </w:rPr>
                                <w:t>/</w:t>
                              </w:r>
                              <w:r w:rsidR="00064780" w:rsidRPr="000033DC">
                                <w:rPr>
                                  <w:i/>
                                  <w:iCs/>
                                  <w:color w:val="AF4E12" w:themeColor="accent1" w:themeShade="BF"/>
                                  <w:sz w:val="22"/>
                                  <w:szCs w:val="22"/>
                                  <w:lang w:val="es-PR"/>
                                </w:rPr>
                                <w:t>1601</w:t>
                              </w:r>
                            </w:p>
                            <w:p w14:paraId="60000748" w14:textId="3F992D0D" w:rsidR="00812F24" w:rsidRPr="000033DC" w:rsidRDefault="00812F24">
                              <w:pPr>
                                <w:pBdr>
                                  <w:top w:val="single" w:sz="24" w:space="8" w:color="E76A1D" w:themeColor="accent1"/>
                                  <w:bottom w:val="single" w:sz="24" w:space="8" w:color="E76A1D" w:themeColor="accent1"/>
                                </w:pBdr>
                                <w:spacing w:after="0"/>
                                <w:rPr>
                                  <w:rStyle w:val="Hyperlink"/>
                                  <w:i/>
                                  <w:iCs/>
                                  <w:color w:val="2E6279" w:themeColor="hyperlink" w:themeShade="BF"/>
                                  <w:sz w:val="22"/>
                                  <w:szCs w:val="22"/>
                                </w:rPr>
                              </w:pPr>
                              <w:r w:rsidRPr="000033DC">
                                <w:rPr>
                                  <w:i/>
                                  <w:iCs/>
                                  <w:color w:val="AF4E12" w:themeColor="accent1" w:themeShade="BF"/>
                                  <w:sz w:val="22"/>
                                  <w:szCs w:val="22"/>
                                </w:rPr>
                                <w:t xml:space="preserve">Website: </w:t>
                              </w:r>
                              <w:hyperlink r:id="rId12" w:history="1">
                                <w:r w:rsidRPr="000033DC">
                                  <w:rPr>
                                    <w:rStyle w:val="Hyperlink"/>
                                    <w:i/>
                                    <w:iCs/>
                                    <w:color w:val="2E6279" w:themeColor="hyperlink" w:themeShade="BF"/>
                                    <w:sz w:val="22"/>
                                    <w:szCs w:val="22"/>
                                  </w:rPr>
                                  <w:t>https://act.dtop.pr.gov/coordinacion-federal/</w:t>
                                </w:r>
                              </w:hyperlink>
                            </w:p>
                            <w:p w14:paraId="7C245189" w14:textId="3ABF965F" w:rsidR="00812F24" w:rsidRPr="000033DC" w:rsidRDefault="00811FF3">
                              <w:pPr>
                                <w:pBdr>
                                  <w:top w:val="single" w:sz="24" w:space="8" w:color="E76A1D" w:themeColor="accent1"/>
                                  <w:bottom w:val="single" w:sz="24" w:space="8" w:color="E76A1D" w:themeColor="accent1"/>
                                </w:pBdr>
                                <w:spacing w:after="0"/>
                                <w:rPr>
                                  <w:i/>
                                  <w:iCs/>
                                  <w:color w:val="AF4E12" w:themeColor="accent1" w:themeShade="BF"/>
                                  <w:sz w:val="22"/>
                                  <w:szCs w:val="22"/>
                                </w:rPr>
                              </w:pPr>
                              <w:r w:rsidRPr="000033DC">
                                <w:rPr>
                                  <w:i/>
                                  <w:color w:val="AF4E12" w:themeColor="accent1" w:themeShade="BF"/>
                                  <w:sz w:val="22"/>
                                  <w:szCs w:val="22"/>
                                </w:rPr>
                                <w:t xml:space="preserve">E-mail:  </w:t>
                              </w:r>
                              <w:hyperlink r:id="rId13" w:history="1">
                                <w:r w:rsidRPr="000033DC">
                                  <w:rPr>
                                    <w:rStyle w:val="Hyperlink"/>
                                    <w:i/>
                                    <w:sz w:val="22"/>
                                    <w:szCs w:val="22"/>
                                  </w:rPr>
                                  <w:t>ocf@dtop.pr.gov</w:t>
                                </w:r>
                              </w:hyperlink>
                              <w:r w:rsidRPr="000033DC">
                                <w:rPr>
                                  <w:i/>
                                  <w:color w:val="AF4E12" w:themeColor="accent1" w:themeShade="BF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34E397" id="Group 1" o:spid="_x0000_s1032" style="position:absolute;left:0;text-align:left;margin-left:0;margin-top:8.7pt;width:406.95pt;height:115.45pt;z-index:251664384;mso-position-horizontal:left;mso-position-horizontal-relative:margin" coordsize="51682,14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3" type="#_x0000_t75" style="position:absolute;left:40290;top:2000;width:11392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">
                  <v:imagedata r:id="rId14" o:title=""/>
                </v:shape>
                <v:shape id="_x0000_s1034" type="#_x0000_t202" style="position:absolute;width:45334;height:14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0CEAEAF3" w14:textId="22BC41A1" w:rsidR="00153055" w:rsidRPr="000033DC" w:rsidRDefault="00153055">
                        <w:pPr>
                          <w:pBdr>
                            <w:top w:val="single" w:sz="24" w:space="8" w:color="E76A1D" w:themeColor="accent1"/>
                            <w:bottom w:val="single" w:sz="24" w:space="8" w:color="E76A1D" w:themeColor="accent1"/>
                          </w:pBdr>
                          <w:spacing w:after="0"/>
                          <w:rPr>
                            <w:i/>
                            <w:iCs/>
                            <w:color w:val="AF4E12" w:themeColor="accent1" w:themeShade="BF"/>
                            <w:sz w:val="22"/>
                            <w:szCs w:val="22"/>
                            <w:lang w:val="es-PR"/>
                          </w:rPr>
                        </w:pPr>
                        <w:r w:rsidRPr="000033DC">
                          <w:rPr>
                            <w:b/>
                            <w:i/>
                            <w:iCs/>
                            <w:color w:val="AF4E12" w:themeColor="accent1" w:themeShade="BF"/>
                            <w:sz w:val="22"/>
                            <w:szCs w:val="22"/>
                            <w:lang w:val="es-PR"/>
                          </w:rPr>
                          <w:t>Contacto</w:t>
                        </w:r>
                        <w:r w:rsidR="00FC53FD" w:rsidRPr="000033DC">
                          <w:rPr>
                            <w:b/>
                            <w:i/>
                            <w:iCs/>
                            <w:color w:val="AF4E12" w:themeColor="accent1" w:themeShade="BF"/>
                            <w:sz w:val="22"/>
                            <w:szCs w:val="22"/>
                            <w:lang w:val="es-PR"/>
                          </w:rPr>
                          <w:t xml:space="preserve">: </w:t>
                        </w:r>
                        <w:r w:rsidR="00FC53FD" w:rsidRPr="000033DC">
                          <w:rPr>
                            <w:i/>
                            <w:iCs/>
                            <w:color w:val="AF4E12" w:themeColor="accent1" w:themeShade="BF"/>
                            <w:sz w:val="22"/>
                            <w:szCs w:val="22"/>
                            <w:lang w:val="es-PR"/>
                          </w:rPr>
                          <w:t>Sonia</w:t>
                        </w:r>
                        <w:r w:rsidRPr="000033DC">
                          <w:rPr>
                            <w:i/>
                            <w:iCs/>
                            <w:color w:val="AF4E12" w:themeColor="accent1" w:themeShade="BF"/>
                            <w:sz w:val="22"/>
                            <w:szCs w:val="22"/>
                            <w:lang w:val="es-PR"/>
                          </w:rPr>
                          <w:t xml:space="preserve"> Montañez Colón, Directora Interina</w:t>
                        </w:r>
                      </w:p>
                      <w:p w14:paraId="59811FA9" w14:textId="613D6F7D" w:rsidR="00812F24" w:rsidRDefault="00812F24">
                        <w:pPr>
                          <w:pBdr>
                            <w:top w:val="single" w:sz="24" w:space="8" w:color="E76A1D" w:themeColor="accent1"/>
                            <w:bottom w:val="single" w:sz="24" w:space="8" w:color="E76A1D" w:themeColor="accent1"/>
                          </w:pBdr>
                          <w:spacing w:after="0"/>
                          <w:rPr>
                            <w:b/>
                            <w:i/>
                            <w:iCs/>
                            <w:color w:val="AF4E12" w:themeColor="accent1" w:themeShade="BF"/>
                            <w:sz w:val="22"/>
                            <w:szCs w:val="22"/>
                            <w:lang w:val="es-PR"/>
                          </w:rPr>
                        </w:pPr>
                        <w:r w:rsidRPr="000033DC">
                          <w:rPr>
                            <w:b/>
                            <w:i/>
                            <w:iCs/>
                            <w:color w:val="AF4E12" w:themeColor="accent1" w:themeShade="BF"/>
                            <w:sz w:val="22"/>
                            <w:szCs w:val="22"/>
                            <w:lang w:val="es-PR"/>
                          </w:rPr>
                          <w:t xml:space="preserve">Oficina de Coordinación Federal </w:t>
                        </w:r>
                      </w:p>
                      <w:p w14:paraId="77CE7F8A" w14:textId="77777777" w:rsidR="000033DC" w:rsidRPr="000033DC" w:rsidRDefault="000033DC">
                        <w:pPr>
                          <w:pBdr>
                            <w:top w:val="single" w:sz="24" w:space="8" w:color="E76A1D" w:themeColor="accent1"/>
                            <w:bottom w:val="single" w:sz="24" w:space="8" w:color="E76A1D" w:themeColor="accent1"/>
                          </w:pBdr>
                          <w:spacing w:after="0"/>
                          <w:rPr>
                            <w:b/>
                            <w:i/>
                            <w:iCs/>
                            <w:color w:val="AF4E12" w:themeColor="accent1" w:themeShade="BF"/>
                            <w:sz w:val="10"/>
                            <w:szCs w:val="10"/>
                            <w:lang w:val="es-PR"/>
                          </w:rPr>
                        </w:pPr>
                      </w:p>
                      <w:p w14:paraId="7511FE0D" w14:textId="7E36468B" w:rsidR="00064780" w:rsidRPr="000033DC" w:rsidRDefault="000033DC">
                        <w:pPr>
                          <w:pBdr>
                            <w:top w:val="single" w:sz="24" w:space="8" w:color="E76A1D" w:themeColor="accent1"/>
                            <w:bottom w:val="single" w:sz="24" w:space="8" w:color="E76A1D" w:themeColor="accent1"/>
                          </w:pBdr>
                          <w:spacing w:after="0"/>
                          <w:rPr>
                            <w:i/>
                            <w:iCs/>
                            <w:color w:val="AF4E12" w:themeColor="accent1" w:themeShade="BF"/>
                            <w:sz w:val="22"/>
                            <w:szCs w:val="22"/>
                            <w:lang w:val="es-PR"/>
                          </w:rPr>
                        </w:pPr>
                        <w:r>
                          <w:rPr>
                            <w:i/>
                            <w:iCs/>
                            <w:color w:val="AF4E12" w:themeColor="accent1" w:themeShade="BF"/>
                            <w:sz w:val="22"/>
                            <w:szCs w:val="22"/>
                            <w:lang w:val="es-PR"/>
                          </w:rPr>
                          <w:t xml:space="preserve">Teléfono: </w:t>
                        </w:r>
                        <w:r w:rsidR="00064780" w:rsidRPr="000033DC">
                          <w:rPr>
                            <w:i/>
                            <w:iCs/>
                            <w:color w:val="AF4E12" w:themeColor="accent1" w:themeShade="BF"/>
                            <w:sz w:val="22"/>
                            <w:szCs w:val="22"/>
                            <w:lang w:val="es-PR"/>
                          </w:rPr>
                          <w:t>(787) 721-8787 Ext. 1600</w:t>
                        </w:r>
                        <w:r w:rsidR="00BA3FCC" w:rsidRPr="000033DC">
                          <w:rPr>
                            <w:i/>
                            <w:iCs/>
                            <w:color w:val="AF4E12" w:themeColor="accent1" w:themeShade="BF"/>
                            <w:sz w:val="22"/>
                            <w:szCs w:val="22"/>
                            <w:lang w:val="es-PR"/>
                          </w:rPr>
                          <w:t>/</w:t>
                        </w:r>
                        <w:r w:rsidR="00064780" w:rsidRPr="000033DC">
                          <w:rPr>
                            <w:i/>
                            <w:iCs/>
                            <w:color w:val="AF4E12" w:themeColor="accent1" w:themeShade="BF"/>
                            <w:sz w:val="22"/>
                            <w:szCs w:val="22"/>
                            <w:lang w:val="es-PR"/>
                          </w:rPr>
                          <w:t>1601</w:t>
                        </w:r>
                      </w:p>
                      <w:p w14:paraId="60000748" w14:textId="3F992D0D" w:rsidR="00812F24" w:rsidRPr="000033DC" w:rsidRDefault="00812F24">
                        <w:pPr>
                          <w:pBdr>
                            <w:top w:val="single" w:sz="24" w:space="8" w:color="E76A1D" w:themeColor="accent1"/>
                            <w:bottom w:val="single" w:sz="24" w:space="8" w:color="E76A1D" w:themeColor="accent1"/>
                          </w:pBdr>
                          <w:spacing w:after="0"/>
                          <w:rPr>
                            <w:rStyle w:val="Hyperlink"/>
                            <w:i/>
                            <w:iCs/>
                            <w:color w:val="2E6279" w:themeColor="hyperlink" w:themeShade="BF"/>
                            <w:sz w:val="22"/>
                            <w:szCs w:val="22"/>
                          </w:rPr>
                        </w:pPr>
                        <w:r w:rsidRPr="000033DC">
                          <w:rPr>
                            <w:i/>
                            <w:iCs/>
                            <w:color w:val="AF4E12" w:themeColor="accent1" w:themeShade="BF"/>
                            <w:sz w:val="22"/>
                            <w:szCs w:val="22"/>
                          </w:rPr>
                          <w:t xml:space="preserve">Website: </w:t>
                        </w:r>
                        <w:hyperlink r:id="rId15" w:history="1">
                          <w:r w:rsidRPr="000033DC">
                            <w:rPr>
                              <w:rStyle w:val="Hyperlink"/>
                              <w:i/>
                              <w:iCs/>
                              <w:color w:val="2E6279" w:themeColor="hyperlink" w:themeShade="BF"/>
                              <w:sz w:val="22"/>
                              <w:szCs w:val="22"/>
                            </w:rPr>
                            <w:t>https://act.dtop.pr.gov/coordinacion-federal/</w:t>
                          </w:r>
                        </w:hyperlink>
                      </w:p>
                      <w:p w14:paraId="7C245189" w14:textId="3ABF965F" w:rsidR="00812F24" w:rsidRPr="000033DC" w:rsidRDefault="00811FF3">
                        <w:pPr>
                          <w:pBdr>
                            <w:top w:val="single" w:sz="24" w:space="8" w:color="E76A1D" w:themeColor="accent1"/>
                            <w:bottom w:val="single" w:sz="24" w:space="8" w:color="E76A1D" w:themeColor="accent1"/>
                          </w:pBdr>
                          <w:spacing w:after="0"/>
                          <w:rPr>
                            <w:i/>
                            <w:iCs/>
                            <w:color w:val="AF4E12" w:themeColor="accent1" w:themeShade="BF"/>
                            <w:sz w:val="22"/>
                            <w:szCs w:val="22"/>
                          </w:rPr>
                        </w:pPr>
                        <w:r w:rsidRPr="000033DC">
                          <w:rPr>
                            <w:i/>
                            <w:color w:val="AF4E12" w:themeColor="accent1" w:themeShade="BF"/>
                            <w:sz w:val="22"/>
                            <w:szCs w:val="22"/>
                          </w:rPr>
                          <w:t xml:space="preserve">E-mail:  </w:t>
                        </w:r>
                        <w:hyperlink r:id="rId16" w:history="1">
                          <w:r w:rsidRPr="000033DC">
                            <w:rPr>
                              <w:rStyle w:val="Hyperlink"/>
                              <w:i/>
                              <w:sz w:val="22"/>
                              <w:szCs w:val="22"/>
                            </w:rPr>
                            <w:t>ocf@dtop.pr.gov</w:t>
                          </w:r>
                        </w:hyperlink>
                        <w:r w:rsidRPr="000033DC">
                          <w:rPr>
                            <w:i/>
                            <w:color w:val="AF4E12" w:themeColor="accent1" w:themeShade="BF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9B435F" w:rsidRPr="00B011F7">
      <w:headerReference w:type="default" r:id="rId17"/>
      <w:footerReference w:type="default" r:id="rId18"/>
      <w:pgSz w:w="12240" w:h="15840"/>
      <w:pgMar w:top="79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59559A" w14:textId="77777777" w:rsidR="003D4132" w:rsidRDefault="003D4132">
      <w:pPr>
        <w:spacing w:after="0" w:line="240" w:lineRule="auto"/>
      </w:pPr>
      <w:r>
        <w:separator/>
      </w:r>
    </w:p>
  </w:endnote>
  <w:endnote w:type="continuationSeparator" w:id="0">
    <w:p w14:paraId="0D541459" w14:textId="77777777" w:rsidR="003D4132" w:rsidRDefault="003D4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D6E009" w14:textId="34B2B7AF" w:rsidR="00135FE5" w:rsidRDefault="00B011F7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44928" behindDoc="0" locked="0" layoutInCell="1" allowOverlap="1" wp14:anchorId="473D9648" wp14:editId="6D8873BA">
              <wp:simplePos x="0" y="0"/>
              <wp:positionH relativeFrom="column">
                <wp:posOffset>4461933</wp:posOffset>
              </wp:positionH>
              <wp:positionV relativeFrom="paragraph">
                <wp:posOffset>-42968</wp:posOffset>
              </wp:positionV>
              <wp:extent cx="2642235" cy="605790"/>
              <wp:effectExtent l="0" t="0" r="5715" b="3810"/>
              <wp:wrapNone/>
              <wp:docPr id="3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42235" cy="605790"/>
                        <a:chOff x="0" y="0"/>
                        <a:chExt cx="3457575" cy="819150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2225"/>
                          <a:ext cx="1390650" cy="7969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8262" y="201613"/>
                          <a:ext cx="1420813" cy="5032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11462" y="0"/>
                          <a:ext cx="646113" cy="6858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B7D20D" id="Group 4" o:spid="_x0000_s1026" style="position:absolute;margin-left:351.35pt;margin-top:-3.4pt;width:208.05pt;height:47.7pt;z-index:251644928" coordsize="34575,8191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top:222;width:13906;height: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">
                <v:imagedata r:id="rId5" r:href="rId6"/>
              </v:shape>
              <v:shape id="Picture 8" o:spid="_x0000_s1028" type="#_x0000_t75" style="position:absolute;left:13382;top:2016;width:14208;height:5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">
                <v:imagedata r:id="rId7" o:title=""/>
              </v:shape>
              <v:shape id="Picture 11" o:spid="_x0000_s1029" type="#_x0000_t75" style="position:absolute;left:28114;width:646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">
                <v:imagedata r:id="rId8" o:title=""/>
              </v:shape>
            </v:group>
          </w:pict>
        </mc:Fallback>
      </mc:AlternateContent>
    </w:r>
    <w:r w:rsidR="00135FE5">
      <w:t>Rev.07/2019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A910CD" w14:textId="77777777" w:rsidR="003D4132" w:rsidRDefault="003D4132">
      <w:pPr>
        <w:spacing w:after="0" w:line="240" w:lineRule="auto"/>
      </w:pPr>
      <w:r>
        <w:separator/>
      </w:r>
    </w:p>
  </w:footnote>
  <w:footnote w:type="continuationSeparator" w:id="0">
    <w:p w14:paraId="775F0C98" w14:textId="77777777" w:rsidR="003D4132" w:rsidRDefault="003D41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34139" w14:textId="6DD95B76" w:rsidR="00205944" w:rsidRDefault="00205944" w:rsidP="00205944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194616"/>
    <w:multiLevelType w:val="hybridMultilevel"/>
    <w:tmpl w:val="051E8930"/>
    <w:lvl w:ilvl="0" w:tplc="78DCF13E">
      <w:start w:val="1"/>
      <w:numFmt w:val="decimal"/>
      <w:lvlText w:val="%1."/>
      <w:lvlJc w:val="left"/>
      <w:pPr>
        <w:ind w:left="104" w:hanging="216"/>
      </w:pPr>
      <w:rPr>
        <w:rFonts w:ascii="Calibri" w:eastAsia="Calibri" w:hAnsi="Calibri" w:hint="default"/>
        <w:sz w:val="22"/>
        <w:szCs w:val="22"/>
      </w:rPr>
    </w:lvl>
    <w:lvl w:ilvl="1" w:tplc="97F65B62">
      <w:start w:val="1"/>
      <w:numFmt w:val="bullet"/>
      <w:lvlText w:val="•"/>
      <w:lvlJc w:val="left"/>
      <w:pPr>
        <w:ind w:left="1131" w:hanging="216"/>
      </w:pPr>
      <w:rPr>
        <w:rFonts w:hint="default"/>
      </w:rPr>
    </w:lvl>
    <w:lvl w:ilvl="2" w:tplc="51D4C1A8">
      <w:start w:val="1"/>
      <w:numFmt w:val="bullet"/>
      <w:lvlText w:val="•"/>
      <w:lvlJc w:val="left"/>
      <w:pPr>
        <w:ind w:left="2159" w:hanging="216"/>
      </w:pPr>
      <w:rPr>
        <w:rFonts w:hint="default"/>
      </w:rPr>
    </w:lvl>
    <w:lvl w:ilvl="3" w:tplc="D53C0D0A">
      <w:start w:val="1"/>
      <w:numFmt w:val="bullet"/>
      <w:lvlText w:val="•"/>
      <w:lvlJc w:val="left"/>
      <w:pPr>
        <w:ind w:left="3186" w:hanging="216"/>
      </w:pPr>
      <w:rPr>
        <w:rFonts w:hint="default"/>
      </w:rPr>
    </w:lvl>
    <w:lvl w:ilvl="4" w:tplc="A9AA6F78">
      <w:start w:val="1"/>
      <w:numFmt w:val="bullet"/>
      <w:lvlText w:val="•"/>
      <w:lvlJc w:val="left"/>
      <w:pPr>
        <w:ind w:left="4214" w:hanging="216"/>
      </w:pPr>
      <w:rPr>
        <w:rFonts w:hint="default"/>
      </w:rPr>
    </w:lvl>
    <w:lvl w:ilvl="5" w:tplc="E5E05EBC">
      <w:start w:val="1"/>
      <w:numFmt w:val="bullet"/>
      <w:lvlText w:val="•"/>
      <w:lvlJc w:val="left"/>
      <w:pPr>
        <w:ind w:left="5242" w:hanging="216"/>
      </w:pPr>
      <w:rPr>
        <w:rFonts w:hint="default"/>
      </w:rPr>
    </w:lvl>
    <w:lvl w:ilvl="6" w:tplc="EAB84596">
      <w:start w:val="1"/>
      <w:numFmt w:val="bullet"/>
      <w:lvlText w:val="•"/>
      <w:lvlJc w:val="left"/>
      <w:pPr>
        <w:ind w:left="6269" w:hanging="216"/>
      </w:pPr>
      <w:rPr>
        <w:rFonts w:hint="default"/>
      </w:rPr>
    </w:lvl>
    <w:lvl w:ilvl="7" w:tplc="E4563C80">
      <w:start w:val="1"/>
      <w:numFmt w:val="bullet"/>
      <w:lvlText w:val="•"/>
      <w:lvlJc w:val="left"/>
      <w:pPr>
        <w:ind w:left="7297" w:hanging="216"/>
      </w:pPr>
      <w:rPr>
        <w:rFonts w:hint="default"/>
      </w:rPr>
    </w:lvl>
    <w:lvl w:ilvl="8" w:tplc="49FE0F18">
      <w:start w:val="1"/>
      <w:numFmt w:val="bullet"/>
      <w:lvlText w:val="•"/>
      <w:lvlJc w:val="left"/>
      <w:pPr>
        <w:ind w:left="8324" w:hanging="216"/>
      </w:pPr>
      <w:rPr>
        <w:rFonts w:hint="default"/>
      </w:rPr>
    </w:lvl>
  </w:abstractNum>
  <w:abstractNum w:abstractNumId="1" w15:restartNumberingAfterBreak="0">
    <w:nsid w:val="342E1619"/>
    <w:multiLevelType w:val="hybridMultilevel"/>
    <w:tmpl w:val="87E4D68A"/>
    <w:lvl w:ilvl="0" w:tplc="78DCF13E">
      <w:start w:val="1"/>
      <w:numFmt w:val="decimal"/>
      <w:lvlText w:val="%1."/>
      <w:lvlJc w:val="left"/>
      <w:pPr>
        <w:ind w:left="320" w:hanging="216"/>
      </w:pPr>
      <w:rPr>
        <w:rFonts w:ascii="Calibri" w:eastAsia="Calibri" w:hAnsi="Calibri" w:hint="default"/>
        <w:sz w:val="22"/>
        <w:szCs w:val="22"/>
      </w:rPr>
    </w:lvl>
    <w:lvl w:ilvl="1" w:tplc="97F65B62">
      <w:start w:val="1"/>
      <w:numFmt w:val="bullet"/>
      <w:lvlText w:val="•"/>
      <w:lvlJc w:val="left"/>
      <w:pPr>
        <w:ind w:left="1347" w:hanging="216"/>
      </w:pPr>
      <w:rPr>
        <w:rFonts w:hint="default"/>
      </w:rPr>
    </w:lvl>
    <w:lvl w:ilvl="2" w:tplc="51D4C1A8">
      <w:start w:val="1"/>
      <w:numFmt w:val="bullet"/>
      <w:lvlText w:val="•"/>
      <w:lvlJc w:val="left"/>
      <w:pPr>
        <w:ind w:left="2375" w:hanging="216"/>
      </w:pPr>
      <w:rPr>
        <w:rFonts w:hint="default"/>
      </w:rPr>
    </w:lvl>
    <w:lvl w:ilvl="3" w:tplc="D53C0D0A">
      <w:start w:val="1"/>
      <w:numFmt w:val="bullet"/>
      <w:lvlText w:val="•"/>
      <w:lvlJc w:val="left"/>
      <w:pPr>
        <w:ind w:left="3402" w:hanging="216"/>
      </w:pPr>
      <w:rPr>
        <w:rFonts w:hint="default"/>
      </w:rPr>
    </w:lvl>
    <w:lvl w:ilvl="4" w:tplc="A9AA6F78">
      <w:start w:val="1"/>
      <w:numFmt w:val="bullet"/>
      <w:lvlText w:val="•"/>
      <w:lvlJc w:val="left"/>
      <w:pPr>
        <w:ind w:left="4430" w:hanging="216"/>
      </w:pPr>
      <w:rPr>
        <w:rFonts w:hint="default"/>
      </w:rPr>
    </w:lvl>
    <w:lvl w:ilvl="5" w:tplc="E5E05EBC">
      <w:start w:val="1"/>
      <w:numFmt w:val="bullet"/>
      <w:lvlText w:val="•"/>
      <w:lvlJc w:val="left"/>
      <w:pPr>
        <w:ind w:left="5458" w:hanging="216"/>
      </w:pPr>
      <w:rPr>
        <w:rFonts w:hint="default"/>
      </w:rPr>
    </w:lvl>
    <w:lvl w:ilvl="6" w:tplc="EAB84596">
      <w:start w:val="1"/>
      <w:numFmt w:val="bullet"/>
      <w:lvlText w:val="•"/>
      <w:lvlJc w:val="left"/>
      <w:pPr>
        <w:ind w:left="6485" w:hanging="216"/>
      </w:pPr>
      <w:rPr>
        <w:rFonts w:hint="default"/>
      </w:rPr>
    </w:lvl>
    <w:lvl w:ilvl="7" w:tplc="E4563C80">
      <w:start w:val="1"/>
      <w:numFmt w:val="bullet"/>
      <w:lvlText w:val="•"/>
      <w:lvlJc w:val="left"/>
      <w:pPr>
        <w:ind w:left="7513" w:hanging="216"/>
      </w:pPr>
      <w:rPr>
        <w:rFonts w:hint="default"/>
      </w:rPr>
    </w:lvl>
    <w:lvl w:ilvl="8" w:tplc="49FE0F18">
      <w:start w:val="1"/>
      <w:numFmt w:val="bullet"/>
      <w:lvlText w:val="•"/>
      <w:lvlJc w:val="left"/>
      <w:pPr>
        <w:ind w:left="8540" w:hanging="216"/>
      </w:pPr>
      <w:rPr>
        <w:rFonts w:hint="default"/>
      </w:rPr>
    </w:lvl>
  </w:abstractNum>
  <w:abstractNum w:abstractNumId="2" w15:restartNumberingAfterBreak="0">
    <w:nsid w:val="512D7139"/>
    <w:multiLevelType w:val="hybridMultilevel"/>
    <w:tmpl w:val="B4CEC512"/>
    <w:lvl w:ilvl="0" w:tplc="500A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3" w15:restartNumberingAfterBreak="0">
    <w:nsid w:val="7C0E0AAF"/>
    <w:multiLevelType w:val="hybridMultilevel"/>
    <w:tmpl w:val="CE4A775A"/>
    <w:lvl w:ilvl="0" w:tplc="500A0001">
      <w:start w:val="1"/>
      <w:numFmt w:val="bullet"/>
      <w:lvlText w:val=""/>
      <w:lvlJc w:val="left"/>
      <w:pPr>
        <w:ind w:left="320" w:hanging="216"/>
      </w:pPr>
      <w:rPr>
        <w:rFonts w:ascii="Symbol" w:hAnsi="Symbol" w:hint="default"/>
        <w:sz w:val="22"/>
        <w:szCs w:val="22"/>
      </w:rPr>
    </w:lvl>
    <w:lvl w:ilvl="1" w:tplc="97F65B62">
      <w:start w:val="1"/>
      <w:numFmt w:val="bullet"/>
      <w:lvlText w:val="•"/>
      <w:lvlJc w:val="left"/>
      <w:pPr>
        <w:ind w:left="1347" w:hanging="216"/>
      </w:pPr>
      <w:rPr>
        <w:rFonts w:hint="default"/>
      </w:rPr>
    </w:lvl>
    <w:lvl w:ilvl="2" w:tplc="51D4C1A8">
      <w:start w:val="1"/>
      <w:numFmt w:val="bullet"/>
      <w:lvlText w:val="•"/>
      <w:lvlJc w:val="left"/>
      <w:pPr>
        <w:ind w:left="2375" w:hanging="216"/>
      </w:pPr>
      <w:rPr>
        <w:rFonts w:hint="default"/>
      </w:rPr>
    </w:lvl>
    <w:lvl w:ilvl="3" w:tplc="D53C0D0A">
      <w:start w:val="1"/>
      <w:numFmt w:val="bullet"/>
      <w:lvlText w:val="•"/>
      <w:lvlJc w:val="left"/>
      <w:pPr>
        <w:ind w:left="3402" w:hanging="216"/>
      </w:pPr>
      <w:rPr>
        <w:rFonts w:hint="default"/>
      </w:rPr>
    </w:lvl>
    <w:lvl w:ilvl="4" w:tplc="A9AA6F78">
      <w:start w:val="1"/>
      <w:numFmt w:val="bullet"/>
      <w:lvlText w:val="•"/>
      <w:lvlJc w:val="left"/>
      <w:pPr>
        <w:ind w:left="4430" w:hanging="216"/>
      </w:pPr>
      <w:rPr>
        <w:rFonts w:hint="default"/>
      </w:rPr>
    </w:lvl>
    <w:lvl w:ilvl="5" w:tplc="E5E05EBC">
      <w:start w:val="1"/>
      <w:numFmt w:val="bullet"/>
      <w:lvlText w:val="•"/>
      <w:lvlJc w:val="left"/>
      <w:pPr>
        <w:ind w:left="5458" w:hanging="216"/>
      </w:pPr>
      <w:rPr>
        <w:rFonts w:hint="default"/>
      </w:rPr>
    </w:lvl>
    <w:lvl w:ilvl="6" w:tplc="EAB84596">
      <w:start w:val="1"/>
      <w:numFmt w:val="bullet"/>
      <w:lvlText w:val="•"/>
      <w:lvlJc w:val="left"/>
      <w:pPr>
        <w:ind w:left="6485" w:hanging="216"/>
      </w:pPr>
      <w:rPr>
        <w:rFonts w:hint="default"/>
      </w:rPr>
    </w:lvl>
    <w:lvl w:ilvl="7" w:tplc="E4563C80">
      <w:start w:val="1"/>
      <w:numFmt w:val="bullet"/>
      <w:lvlText w:val="•"/>
      <w:lvlJc w:val="left"/>
      <w:pPr>
        <w:ind w:left="7513" w:hanging="216"/>
      </w:pPr>
      <w:rPr>
        <w:rFonts w:hint="default"/>
      </w:rPr>
    </w:lvl>
    <w:lvl w:ilvl="8" w:tplc="49FE0F18">
      <w:start w:val="1"/>
      <w:numFmt w:val="bullet"/>
      <w:lvlText w:val="•"/>
      <w:lvlJc w:val="left"/>
      <w:pPr>
        <w:ind w:left="8540" w:hanging="216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5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6A7"/>
    <w:rsid w:val="000033DC"/>
    <w:rsid w:val="0000376B"/>
    <w:rsid w:val="00003D7B"/>
    <w:rsid w:val="00016062"/>
    <w:rsid w:val="00020C1D"/>
    <w:rsid w:val="000511E6"/>
    <w:rsid w:val="00064780"/>
    <w:rsid w:val="00095652"/>
    <w:rsid w:val="000C06CC"/>
    <w:rsid w:val="000C2E01"/>
    <w:rsid w:val="000E6368"/>
    <w:rsid w:val="000F6759"/>
    <w:rsid w:val="001034C5"/>
    <w:rsid w:val="00135FE5"/>
    <w:rsid w:val="00137BC8"/>
    <w:rsid w:val="00147629"/>
    <w:rsid w:val="00153055"/>
    <w:rsid w:val="0016431E"/>
    <w:rsid w:val="00176C7E"/>
    <w:rsid w:val="00192D04"/>
    <w:rsid w:val="001A7FB5"/>
    <w:rsid w:val="001C301B"/>
    <w:rsid w:val="00205944"/>
    <w:rsid w:val="00226272"/>
    <w:rsid w:val="00226921"/>
    <w:rsid w:val="00247A36"/>
    <w:rsid w:val="00252605"/>
    <w:rsid w:val="00252CAC"/>
    <w:rsid w:val="0025693B"/>
    <w:rsid w:val="00265EC4"/>
    <w:rsid w:val="002B0CCE"/>
    <w:rsid w:val="002B3639"/>
    <w:rsid w:val="002E337A"/>
    <w:rsid w:val="002E48F0"/>
    <w:rsid w:val="00303334"/>
    <w:rsid w:val="0034271F"/>
    <w:rsid w:val="00346A84"/>
    <w:rsid w:val="00350011"/>
    <w:rsid w:val="0036116D"/>
    <w:rsid w:val="00364BA3"/>
    <w:rsid w:val="003949AF"/>
    <w:rsid w:val="003A167A"/>
    <w:rsid w:val="003D4132"/>
    <w:rsid w:val="003D4C1A"/>
    <w:rsid w:val="003E4EC8"/>
    <w:rsid w:val="003F7180"/>
    <w:rsid w:val="00411A27"/>
    <w:rsid w:val="004860AE"/>
    <w:rsid w:val="004A2500"/>
    <w:rsid w:val="005257E1"/>
    <w:rsid w:val="00525F12"/>
    <w:rsid w:val="0053499B"/>
    <w:rsid w:val="00567382"/>
    <w:rsid w:val="005774B6"/>
    <w:rsid w:val="00580734"/>
    <w:rsid w:val="005D631B"/>
    <w:rsid w:val="005F200A"/>
    <w:rsid w:val="005F5E7B"/>
    <w:rsid w:val="00602F70"/>
    <w:rsid w:val="0064489C"/>
    <w:rsid w:val="00657472"/>
    <w:rsid w:val="00690D17"/>
    <w:rsid w:val="00692CD5"/>
    <w:rsid w:val="006A1A0F"/>
    <w:rsid w:val="006A7F7B"/>
    <w:rsid w:val="00702E81"/>
    <w:rsid w:val="00751A33"/>
    <w:rsid w:val="00793551"/>
    <w:rsid w:val="007B3BED"/>
    <w:rsid w:val="007B5EF7"/>
    <w:rsid w:val="007C2611"/>
    <w:rsid w:val="00807DBD"/>
    <w:rsid w:val="00811FF3"/>
    <w:rsid w:val="00812F24"/>
    <w:rsid w:val="00832502"/>
    <w:rsid w:val="008432F8"/>
    <w:rsid w:val="00844E5E"/>
    <w:rsid w:val="00882F9B"/>
    <w:rsid w:val="008956E6"/>
    <w:rsid w:val="008A1AF1"/>
    <w:rsid w:val="008B14EA"/>
    <w:rsid w:val="008B54F1"/>
    <w:rsid w:val="008D4EEA"/>
    <w:rsid w:val="008D7418"/>
    <w:rsid w:val="008E451F"/>
    <w:rsid w:val="008F74DB"/>
    <w:rsid w:val="009B435F"/>
    <w:rsid w:val="009B6B40"/>
    <w:rsid w:val="009F05D4"/>
    <w:rsid w:val="00A77544"/>
    <w:rsid w:val="00A82319"/>
    <w:rsid w:val="00AD0FCD"/>
    <w:rsid w:val="00B011F7"/>
    <w:rsid w:val="00B343A1"/>
    <w:rsid w:val="00B476A7"/>
    <w:rsid w:val="00BA3FCC"/>
    <w:rsid w:val="00BC7C3C"/>
    <w:rsid w:val="00C21BBC"/>
    <w:rsid w:val="00C5100C"/>
    <w:rsid w:val="00C64719"/>
    <w:rsid w:val="00C67526"/>
    <w:rsid w:val="00C81CA6"/>
    <w:rsid w:val="00C81D1B"/>
    <w:rsid w:val="00C955D3"/>
    <w:rsid w:val="00CA6B75"/>
    <w:rsid w:val="00CC12F7"/>
    <w:rsid w:val="00CF0021"/>
    <w:rsid w:val="00CF0C3A"/>
    <w:rsid w:val="00CF4484"/>
    <w:rsid w:val="00D35E13"/>
    <w:rsid w:val="00D458DD"/>
    <w:rsid w:val="00D46B35"/>
    <w:rsid w:val="00D470D4"/>
    <w:rsid w:val="00D73127"/>
    <w:rsid w:val="00DD4206"/>
    <w:rsid w:val="00DE4ECF"/>
    <w:rsid w:val="00DF4A5D"/>
    <w:rsid w:val="00E12D99"/>
    <w:rsid w:val="00E142AB"/>
    <w:rsid w:val="00E23281"/>
    <w:rsid w:val="00E72FBB"/>
    <w:rsid w:val="00EA3D88"/>
    <w:rsid w:val="00EB28A5"/>
    <w:rsid w:val="00EC14B0"/>
    <w:rsid w:val="00ED41D7"/>
    <w:rsid w:val="00F158B0"/>
    <w:rsid w:val="00F25CBE"/>
    <w:rsid w:val="00F26CEE"/>
    <w:rsid w:val="00F66505"/>
    <w:rsid w:val="00F92E8C"/>
    <w:rsid w:val="00F930EC"/>
    <w:rsid w:val="00FC21A7"/>
    <w:rsid w:val="00FC53FD"/>
    <w:rsid w:val="00FE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72F5BB2"/>
  <w15:chartTrackingRefBased/>
  <w15:docId w15:val="{1CA82CFA-24EF-48EE-9A3C-3AF03B28A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AF4E12" w:themeColor="accent1" w:themeShade="BF"/>
      <w:sz w:val="24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AF4E12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F4E12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b/>
      <w:bCs/>
      <w:caps/>
      <w:color w:val="AF4E12" w:themeColor="accent1" w:themeShade="BF"/>
      <w:sz w:val="24"/>
    </w:rPr>
  </w:style>
  <w:style w:type="paragraph" w:customStyle="1" w:styleId="BlockHeading">
    <w:name w:val="Block Heading"/>
    <w:basedOn w:val="Normal"/>
    <w:next w:val="BlockText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Caption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8"/>
    </w:rPr>
  </w:style>
  <w:style w:type="paragraph" w:styleId="BlockText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AF4E12" w:themeColor="accent1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3"/>
    <w:rPr>
      <w:b/>
      <w:bCs/>
    </w:rPr>
  </w:style>
  <w:style w:type="paragraph" w:styleId="Quote">
    <w:name w:val="Quote"/>
    <w:basedOn w:val="Normal"/>
    <w:next w:val="Normal"/>
    <w:link w:val="QuoteChar"/>
    <w:uiPriority w:val="3"/>
    <w:qFormat/>
    <w:pPr>
      <w:pBdr>
        <w:top w:val="single" w:sz="6" w:space="4" w:color="AF4E12" w:themeColor="accent1" w:themeShade="BF"/>
        <w:bottom w:val="single" w:sz="6" w:space="4" w:color="AF4E12" w:themeColor="accent1" w:themeShade="BF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3"/>
    <w:rPr>
      <w:i/>
      <w:iCs/>
      <w:sz w:val="2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</w:rPr>
  </w:style>
  <w:style w:type="paragraph" w:customStyle="1" w:styleId="ContactInfo">
    <w:name w:val="Contact Info"/>
    <w:basedOn w:val="Normal"/>
    <w:uiPriority w:val="5"/>
    <w:qFormat/>
    <w:pPr>
      <w:spacing w:after="0"/>
    </w:pPr>
  </w:style>
  <w:style w:type="paragraph" w:customStyle="1" w:styleId="ContactHeading">
    <w:name w:val="Contact Heading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AF4E12" w:themeColor="accent1" w:themeShade="BF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160" w:line="240" w:lineRule="auto"/>
    </w:pPr>
    <w:rPr>
      <w:color w:val="auto"/>
      <w:kern w:val="0"/>
      <w:lang w:eastAsia="en-US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auto"/>
      <w:kern w:val="0"/>
      <w:lang w:eastAsia="en-US"/>
      <w14:ligatures w14:val="none"/>
    </w:rPr>
  </w:style>
  <w:style w:type="paragraph" w:customStyle="1" w:styleId="Organization">
    <w:name w:val="Organization"/>
    <w:basedOn w:val="Normal"/>
    <w:uiPriority w:val="7"/>
    <w:qFormat/>
    <w:pPr>
      <w:spacing w:after="0"/>
    </w:pPr>
    <w:rPr>
      <w:rFonts w:asciiTheme="majorHAnsi" w:eastAsiaTheme="majorEastAsia" w:hAnsiTheme="majorHAnsi" w:cstheme="majorBidi"/>
      <w:b/>
      <w:bCs/>
      <w:caps/>
      <w:color w:val="AF4E12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AF4E12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AF4E1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AF4E12" w:themeColor="accent1" w:themeShade="BF"/>
        <w:bottom w:val="single" w:sz="4" w:space="10" w:color="AF4E12" w:themeColor="accent1" w:themeShade="BF"/>
      </w:pBdr>
      <w:spacing w:before="360" w:after="360"/>
      <w:ind w:left="864" w:right="864"/>
      <w:jc w:val="center"/>
    </w:pPr>
    <w:rPr>
      <w:i/>
      <w:iCs/>
      <w:color w:val="AF4E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AF4E12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AF4E12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Bold">
    <w:name w:val="Contact Info Bold"/>
    <w:basedOn w:val="Normal"/>
    <w:uiPriority w:val="6"/>
    <w:qFormat/>
    <w:pPr>
      <w:spacing w:after="0"/>
    </w:pPr>
    <w:rPr>
      <w:b/>
      <w:noProof/>
    </w:rPr>
  </w:style>
  <w:style w:type="paragraph" w:styleId="BodyText">
    <w:name w:val="Body Text"/>
    <w:basedOn w:val="Normal"/>
    <w:link w:val="BodyTextChar"/>
    <w:uiPriority w:val="99"/>
    <w:unhideWhenUsed/>
    <w:rsid w:val="00CF0C3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F0C3A"/>
  </w:style>
  <w:style w:type="character" w:styleId="Hyperlink">
    <w:name w:val="Hyperlink"/>
    <w:basedOn w:val="DefaultParagraphFont"/>
    <w:uiPriority w:val="99"/>
    <w:unhideWhenUsed/>
    <w:rsid w:val="003F7180"/>
    <w:rPr>
      <w:color w:val="3E84A3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71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ocf@dtop.pr.gov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act.dtop.pr.gov/coordinacion-federal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ocf@dtop.pr.gov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act.dtop.pr.gov/coordinacion-federal/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3" Type="http://schemas.openxmlformats.org/officeDocument/2006/relationships/image" Target="media/image6.wmf"/><Relationship Id="rId7" Type="http://schemas.openxmlformats.org/officeDocument/2006/relationships/image" Target="media/image9.wmf"/><Relationship Id="rId2" Type="http://schemas.openxmlformats.org/officeDocument/2006/relationships/image" Target="cid:image007.png@01D32016.044D23D0" TargetMode="External"/><Relationship Id="rId1" Type="http://schemas.openxmlformats.org/officeDocument/2006/relationships/image" Target="media/image5.png"/><Relationship Id="rId6" Type="http://schemas.openxmlformats.org/officeDocument/2006/relationships/image" Target="cid:image007.png@01D32016.044D23D0" TargetMode="External"/><Relationship Id="rId5" Type="http://schemas.openxmlformats.org/officeDocument/2006/relationships/image" Target="media/image8.png"/><Relationship Id="rId4" Type="http://schemas.openxmlformats.org/officeDocument/2006/relationships/image" Target="media/image7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woolcock\AppData\Local\Packages\Microsoft.Office.Desktop_8wekyb3d8bbwe\LocalCache\Roaming\Microsoft\Templates\Company%20Newsletter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36560A2-9DBA-477C-AE3B-21858A1BE1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Company Newsletter</Template>
  <TotalTime>1</TotalTime>
  <Pages>2</Pages>
  <Words>378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Luraida M. Rivera Maldonado</dc:creator>
  <cp:keywords/>
  <cp:lastModifiedBy>Vivian Rivera Vázquez</cp:lastModifiedBy>
  <cp:revision>2</cp:revision>
  <cp:lastPrinted>2019-07-30T19:17:00Z</cp:lastPrinted>
  <dcterms:created xsi:type="dcterms:W3CDTF">2021-04-06T19:04:00Z</dcterms:created>
  <dcterms:modified xsi:type="dcterms:W3CDTF">2021-04-06T19:04:00Z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