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7517"/>
      </w:tblGrid>
      <w:tr w:rsidR="002A4ED5" w:rsidRPr="002A4ED5" w14:paraId="2BB3638E" w14:textId="77777777" w:rsidTr="005E62F7">
        <w:trPr>
          <w:trHeight w:val="610"/>
        </w:trPr>
        <w:tc>
          <w:tcPr>
            <w:tcW w:w="1152" w:type="pct"/>
            <w:vAlign w:val="bottom"/>
          </w:tcPr>
          <w:p w14:paraId="2512F61F" w14:textId="17B5FF23" w:rsidR="002A4ED5" w:rsidRPr="005E62F7" w:rsidRDefault="005E62F7" w:rsidP="002A4ED5">
            <w:pPr>
              <w:rPr>
                <w:b/>
                <w:bCs/>
              </w:rPr>
            </w:pPr>
            <w:r w:rsidRPr="005E62F7">
              <w:rPr>
                <w:b/>
                <w:bCs/>
              </w:rPr>
              <w:t>Parent Name</w:t>
            </w:r>
          </w:p>
        </w:tc>
        <w:tc>
          <w:tcPr>
            <w:tcW w:w="3848" w:type="pct"/>
            <w:tcBorders>
              <w:bottom w:val="single" w:sz="4" w:space="0" w:color="auto"/>
            </w:tcBorders>
            <w:vAlign w:val="bottom"/>
          </w:tcPr>
          <w:p w14:paraId="6378C892" w14:textId="77777777" w:rsidR="002A4ED5" w:rsidRPr="002A4ED5" w:rsidRDefault="002A4ED5" w:rsidP="002A4ED5"/>
        </w:tc>
      </w:tr>
      <w:tr w:rsidR="002A4ED5" w:rsidRPr="002A4ED5" w14:paraId="7F0FC3D1" w14:textId="77777777" w:rsidTr="005E62F7">
        <w:trPr>
          <w:trHeight w:val="352"/>
        </w:trPr>
        <w:sdt>
          <w:sdtPr>
            <w:id w:val="1692185716"/>
            <w:placeholder>
              <w:docPart w:val="5D266615B6354A7AAE5250A261ADEA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2" w:type="pct"/>
                <w:vAlign w:val="bottom"/>
              </w:tcPr>
              <w:p w14:paraId="1BFF0240" w14:textId="77777777" w:rsidR="002A4ED5" w:rsidRPr="002A4ED5" w:rsidRDefault="002A4ED5" w:rsidP="002A4ED5">
                <w:r w:rsidRPr="005E62F7">
                  <w:rPr>
                    <w:b/>
                    <w:bCs/>
                  </w:rPr>
                  <w:t>Phone</w:t>
                </w:r>
              </w:p>
            </w:tc>
          </w:sdtContent>
        </w:sdt>
        <w:tc>
          <w:tcPr>
            <w:tcW w:w="3848" w:type="pct"/>
            <w:tcBorders>
              <w:bottom w:val="single" w:sz="4" w:space="0" w:color="auto"/>
            </w:tcBorders>
            <w:vAlign w:val="bottom"/>
          </w:tcPr>
          <w:p w14:paraId="2106058D" w14:textId="77777777" w:rsidR="002A4ED5" w:rsidRPr="002A4ED5" w:rsidRDefault="002A4ED5" w:rsidP="002A4ED5"/>
        </w:tc>
      </w:tr>
      <w:tr w:rsidR="002A4ED5" w:rsidRPr="002A4ED5" w14:paraId="2F4E419C" w14:textId="77777777" w:rsidTr="005E62F7">
        <w:trPr>
          <w:trHeight w:val="352"/>
        </w:trPr>
        <w:sdt>
          <w:sdtPr>
            <w:id w:val="639315362"/>
            <w:placeholder>
              <w:docPart w:val="54B1167AC7CC40938EDE4BC47DF44B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2" w:type="pct"/>
                <w:vAlign w:val="bottom"/>
              </w:tcPr>
              <w:p w14:paraId="1AD821B6" w14:textId="77777777" w:rsidR="002A4ED5" w:rsidRPr="002A4ED5" w:rsidRDefault="002A4ED5" w:rsidP="002A4ED5">
                <w:r w:rsidRPr="005E62F7">
                  <w:rPr>
                    <w:b/>
                    <w:bCs/>
                  </w:rPr>
                  <w:t>Email</w:t>
                </w:r>
              </w:p>
            </w:tc>
          </w:sdtContent>
        </w:sdt>
        <w:tc>
          <w:tcPr>
            <w:tcW w:w="3848" w:type="pct"/>
            <w:tcBorders>
              <w:bottom w:val="single" w:sz="4" w:space="0" w:color="auto"/>
            </w:tcBorders>
            <w:vAlign w:val="bottom"/>
          </w:tcPr>
          <w:p w14:paraId="70921576" w14:textId="77777777" w:rsidR="002A4ED5" w:rsidRPr="002A4ED5" w:rsidRDefault="002A4ED5" w:rsidP="002A4ED5"/>
        </w:tc>
      </w:tr>
      <w:tr w:rsidR="002A4ED5" w:rsidRPr="002A4ED5" w14:paraId="281D389A" w14:textId="77777777" w:rsidTr="005E62F7">
        <w:trPr>
          <w:trHeight w:val="610"/>
        </w:trPr>
        <w:tc>
          <w:tcPr>
            <w:tcW w:w="1152" w:type="pct"/>
            <w:vAlign w:val="bottom"/>
          </w:tcPr>
          <w:p w14:paraId="6837CD52" w14:textId="2B78A6DB" w:rsidR="00E84C82" w:rsidRPr="005E62F7" w:rsidRDefault="00E84C82" w:rsidP="002A4ED5">
            <w:pPr>
              <w:rPr>
                <w:b/>
                <w:bCs/>
              </w:rPr>
            </w:pPr>
            <w:r w:rsidRPr="005E62F7">
              <w:rPr>
                <w:b/>
                <w:bCs/>
              </w:rPr>
              <w:t>Date of Party</w:t>
            </w:r>
          </w:p>
        </w:tc>
        <w:tc>
          <w:tcPr>
            <w:tcW w:w="384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CC9FDA" w14:textId="77777777" w:rsidR="002A4ED5" w:rsidRPr="002A4ED5" w:rsidRDefault="002A4ED5" w:rsidP="002A4ED5"/>
        </w:tc>
      </w:tr>
      <w:tr w:rsidR="002A4ED5" w:rsidRPr="002A4ED5" w14:paraId="23092202" w14:textId="77777777" w:rsidTr="005E62F7">
        <w:trPr>
          <w:trHeight w:val="600"/>
        </w:trPr>
        <w:tc>
          <w:tcPr>
            <w:tcW w:w="1152" w:type="pct"/>
            <w:vAlign w:val="bottom"/>
          </w:tcPr>
          <w:p w14:paraId="04112D96" w14:textId="651363EF" w:rsidR="002A4ED5" w:rsidRPr="005E62F7" w:rsidRDefault="00E84C82" w:rsidP="002A4ED5">
            <w:pPr>
              <w:rPr>
                <w:b/>
                <w:bCs/>
              </w:rPr>
            </w:pPr>
            <w:r w:rsidRPr="005E62F7">
              <w:rPr>
                <w:b/>
                <w:bCs/>
              </w:rPr>
              <w:t>Delivery Time</w:t>
            </w:r>
          </w:p>
        </w:tc>
        <w:tc>
          <w:tcPr>
            <w:tcW w:w="3848" w:type="pct"/>
            <w:tcBorders>
              <w:bottom w:val="single" w:sz="4" w:space="0" w:color="auto"/>
            </w:tcBorders>
            <w:vAlign w:val="bottom"/>
          </w:tcPr>
          <w:p w14:paraId="220E8B77" w14:textId="77777777" w:rsidR="002A4ED5" w:rsidRPr="002A4ED5" w:rsidRDefault="002A4ED5" w:rsidP="002A4ED5"/>
        </w:tc>
      </w:tr>
    </w:tbl>
    <w:p w14:paraId="306A6F09" w14:textId="77777777" w:rsidR="00806FF3" w:rsidRDefault="00806FF3" w:rsidP="00562601">
      <w:pPr>
        <w:pStyle w:val="NoSpacing"/>
      </w:pPr>
    </w:p>
    <w:tbl>
      <w:tblPr>
        <w:tblStyle w:val="GridTable1Light-Accent2"/>
        <w:tblW w:w="5000" w:type="pct"/>
        <w:tblLayout w:type="fixed"/>
        <w:tblLook w:val="04A0" w:firstRow="1" w:lastRow="0" w:firstColumn="1" w:lastColumn="0" w:noHBand="0" w:noVBand="1"/>
      </w:tblPr>
      <w:tblGrid>
        <w:gridCol w:w="2238"/>
        <w:gridCol w:w="2708"/>
        <w:gridCol w:w="1440"/>
        <w:gridCol w:w="1352"/>
        <w:gridCol w:w="2044"/>
      </w:tblGrid>
      <w:tr w:rsidR="00E84C82" w:rsidRPr="002A4ED5" w14:paraId="09060534" w14:textId="77777777" w:rsidTr="00ED0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7E326A9B" w14:textId="0BBA4E8A" w:rsidR="00E84C82" w:rsidRPr="002A648D" w:rsidRDefault="00E84C82" w:rsidP="002A648D">
            <w:pPr>
              <w:pStyle w:val="TableHeaders"/>
            </w:pPr>
            <w:r>
              <w:t>Food Selection</w:t>
            </w:r>
          </w:p>
        </w:tc>
        <w:sdt>
          <w:sdtPr>
            <w:id w:val="-734620487"/>
            <w:placeholder>
              <w:docPart w:val="A579495F997E4E258ED443F31FB58C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4" w:type="pct"/>
              </w:tcPr>
              <w:p w14:paraId="6F30C14E" w14:textId="77777777" w:rsidR="00E84C82" w:rsidRPr="002A4ED5" w:rsidRDefault="00E84C82" w:rsidP="002A4ED5">
                <w:pPr>
                  <w:pStyle w:val="TableHeaders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2A4ED5">
                  <w:t>Description</w:t>
                </w:r>
              </w:p>
            </w:tc>
          </w:sdtContent>
        </w:sdt>
        <w:tc>
          <w:tcPr>
            <w:tcW w:w="736" w:type="pct"/>
          </w:tcPr>
          <w:p w14:paraId="5ABD98E5" w14:textId="7C206E75" w:rsidR="00E84C82" w:rsidRPr="002A4ED5" w:rsidRDefault="00E84C82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Price</w:t>
            </w:r>
          </w:p>
        </w:tc>
        <w:tc>
          <w:tcPr>
            <w:tcW w:w="691" w:type="pct"/>
          </w:tcPr>
          <w:p w14:paraId="369F7C5B" w14:textId="7B4EB0F2" w:rsidR="00E84C82" w:rsidRPr="002A4ED5" w:rsidRDefault="00E84C82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Quanity</w:t>
            </w:r>
          </w:p>
        </w:tc>
        <w:sdt>
          <w:sdtPr>
            <w:id w:val="1236660449"/>
            <w:placeholder>
              <w:docPart w:val="95F997DAE4D3480D868B0230A10C28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5" w:type="pct"/>
              </w:tcPr>
              <w:p w14:paraId="1F728FDE" w14:textId="77777777" w:rsidR="00E84C82" w:rsidRPr="002A4ED5" w:rsidRDefault="00E84C82" w:rsidP="002A4ED5">
                <w:pPr>
                  <w:pStyle w:val="TableHeaders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2A4ED5">
                  <w:t>Amount</w:t>
                </w:r>
              </w:p>
            </w:tc>
          </w:sdtContent>
        </w:sdt>
      </w:tr>
      <w:tr w:rsidR="00ED0CA6" w:rsidRPr="002A4ED5" w14:paraId="1DAFC441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7659694C" w14:textId="23BF9307" w:rsidR="00E84C82" w:rsidRPr="002A4ED5" w:rsidRDefault="00E84C82" w:rsidP="002A4ED5">
            <w:r>
              <w:t>Seasonal Fruit Tray</w:t>
            </w:r>
          </w:p>
        </w:tc>
        <w:tc>
          <w:tcPr>
            <w:tcW w:w="1384" w:type="pct"/>
          </w:tcPr>
          <w:p w14:paraId="5F2990C1" w14:textId="5BD3C030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 (Serves 20-25)</w:t>
            </w:r>
          </w:p>
        </w:tc>
        <w:tc>
          <w:tcPr>
            <w:tcW w:w="736" w:type="pct"/>
          </w:tcPr>
          <w:p w14:paraId="58A31799" w14:textId="6A607C0C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$45.00</w:t>
            </w:r>
          </w:p>
        </w:tc>
        <w:tc>
          <w:tcPr>
            <w:tcW w:w="690" w:type="pct"/>
          </w:tcPr>
          <w:p w14:paraId="4B2E2DD4" w14:textId="616DEFD9" w:rsidR="00E84C82" w:rsidRPr="002A4ED5" w:rsidRDefault="00E84C82" w:rsidP="004B49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45A0E92B" w14:textId="51974D2B" w:rsidR="00E84C82" w:rsidRPr="002A4ED5" w:rsidRDefault="00E84C82" w:rsidP="004B49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6C5DB4F8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7B08C322" w14:textId="77777777" w:rsidR="00E84C82" w:rsidRPr="002A4ED5" w:rsidRDefault="00E84C82" w:rsidP="002A4ED5"/>
        </w:tc>
        <w:tc>
          <w:tcPr>
            <w:tcW w:w="1384" w:type="pct"/>
          </w:tcPr>
          <w:p w14:paraId="1A32E12C" w14:textId="1EA4B3EB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Large (Serves 30-40)</w:t>
            </w:r>
          </w:p>
        </w:tc>
        <w:tc>
          <w:tcPr>
            <w:tcW w:w="736" w:type="pct"/>
          </w:tcPr>
          <w:p w14:paraId="2CF5052A" w14:textId="0E051E62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$55.00</w:t>
            </w:r>
          </w:p>
        </w:tc>
        <w:tc>
          <w:tcPr>
            <w:tcW w:w="690" w:type="pct"/>
          </w:tcPr>
          <w:p w14:paraId="15B6CCFC" w14:textId="3716D07B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20E2ACCD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6747C78A" w14:textId="77777777" w:rsidTr="00ED0CA6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61F49078" w14:textId="77777777" w:rsidR="00E84C82" w:rsidRPr="002A4ED5" w:rsidRDefault="00E84C82" w:rsidP="002A4ED5"/>
        </w:tc>
        <w:tc>
          <w:tcPr>
            <w:tcW w:w="1384" w:type="pct"/>
          </w:tcPr>
          <w:p w14:paraId="7E572787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6" w:type="pct"/>
          </w:tcPr>
          <w:p w14:paraId="7094615F" w14:textId="77777777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0" w:type="pct"/>
          </w:tcPr>
          <w:p w14:paraId="3910C94E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54077C71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7ECBA975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47BEDCCA" w14:textId="70C6E4E2" w:rsidR="00E84C82" w:rsidRPr="002A4ED5" w:rsidRDefault="00E84C82" w:rsidP="002A4ED5">
            <w:r>
              <w:t>Extra Large 16” Pizza</w:t>
            </w:r>
          </w:p>
        </w:tc>
        <w:tc>
          <w:tcPr>
            <w:tcW w:w="1384" w:type="pct"/>
          </w:tcPr>
          <w:p w14:paraId="0028FB31" w14:textId="7D6B7CD8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(12 slices)</w:t>
            </w:r>
          </w:p>
        </w:tc>
        <w:tc>
          <w:tcPr>
            <w:tcW w:w="736" w:type="pct"/>
          </w:tcPr>
          <w:p w14:paraId="3F39370E" w14:textId="0D40AEFE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$15.00</w:t>
            </w:r>
          </w:p>
        </w:tc>
        <w:tc>
          <w:tcPr>
            <w:tcW w:w="690" w:type="pct"/>
          </w:tcPr>
          <w:p w14:paraId="18AE4571" w14:textId="3DD4D08B" w:rsidR="00E84C82" w:rsidRPr="002A4ED5" w:rsidRDefault="00E84C82" w:rsidP="004B49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70AAB1CD" w14:textId="347855B2" w:rsidR="00E84C82" w:rsidRPr="002A4ED5" w:rsidRDefault="00E84C82" w:rsidP="004B49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58FEF8B3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6630E071" w14:textId="77777777" w:rsidR="00E84C82" w:rsidRPr="002A4ED5" w:rsidRDefault="00E84C82" w:rsidP="002A4ED5"/>
        </w:tc>
        <w:tc>
          <w:tcPr>
            <w:tcW w:w="1384" w:type="pct"/>
          </w:tcPr>
          <w:p w14:paraId="7C1F4177" w14:textId="1445CE8A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(12 slices)</w:t>
            </w:r>
          </w:p>
        </w:tc>
        <w:tc>
          <w:tcPr>
            <w:tcW w:w="736" w:type="pct"/>
          </w:tcPr>
          <w:p w14:paraId="561F5A14" w14:textId="7D115A1D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$20.00</w:t>
            </w:r>
          </w:p>
        </w:tc>
        <w:tc>
          <w:tcPr>
            <w:tcW w:w="690" w:type="pct"/>
          </w:tcPr>
          <w:p w14:paraId="485931A6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20D299CE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5F8BAFFB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4897C9D0" w14:textId="77777777" w:rsidR="00E84C82" w:rsidRPr="002A4ED5" w:rsidRDefault="00E84C82" w:rsidP="002A4ED5"/>
        </w:tc>
        <w:tc>
          <w:tcPr>
            <w:tcW w:w="1384" w:type="pct"/>
          </w:tcPr>
          <w:p w14:paraId="022601CA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6" w:type="pct"/>
          </w:tcPr>
          <w:p w14:paraId="071F51F7" w14:textId="77777777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0" w:type="pct"/>
          </w:tcPr>
          <w:p w14:paraId="61239AA3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2DF0475E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0035F82E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0CEB1F9B" w14:textId="2ACD7BBD" w:rsidR="00E84C82" w:rsidRPr="002A4ED5" w:rsidRDefault="00E84C82" w:rsidP="002A4ED5">
            <w:r>
              <w:t>Cheetos</w:t>
            </w:r>
          </w:p>
        </w:tc>
        <w:tc>
          <w:tcPr>
            <w:tcW w:w="1384" w:type="pct"/>
          </w:tcPr>
          <w:p w14:paraId="3328349B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6" w:type="pct"/>
          </w:tcPr>
          <w:p w14:paraId="2876FA19" w14:textId="65163533" w:rsidR="00E84C82" w:rsidRPr="002A4ED5" w:rsidRDefault="00E84C82" w:rsidP="00E84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$0.75</w:t>
            </w:r>
          </w:p>
        </w:tc>
        <w:tc>
          <w:tcPr>
            <w:tcW w:w="690" w:type="pct"/>
          </w:tcPr>
          <w:p w14:paraId="376FE9B1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5B64EF2F" w14:textId="77777777" w:rsidR="00E84C82" w:rsidRPr="002A4ED5" w:rsidRDefault="00E84C82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5524C940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317EA9E5" w14:textId="728DC600" w:rsidR="005E62F7" w:rsidRPr="002A4ED5" w:rsidRDefault="005E62F7" w:rsidP="005E62F7">
            <w:r>
              <w:t>Juice Boxes</w:t>
            </w:r>
          </w:p>
        </w:tc>
        <w:tc>
          <w:tcPr>
            <w:tcW w:w="1384" w:type="pct"/>
          </w:tcPr>
          <w:p w14:paraId="63487DF9" w14:textId="43F1E6B6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 Natural 100% Juice</w:t>
            </w:r>
          </w:p>
        </w:tc>
        <w:tc>
          <w:tcPr>
            <w:tcW w:w="736" w:type="pct"/>
          </w:tcPr>
          <w:p w14:paraId="6F15A221" w14:textId="322C9F92" w:rsidR="005E62F7" w:rsidRPr="002A4ED5" w:rsidRDefault="005E62F7" w:rsidP="005E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$0.50</w:t>
            </w:r>
          </w:p>
        </w:tc>
        <w:tc>
          <w:tcPr>
            <w:tcW w:w="690" w:type="pct"/>
          </w:tcPr>
          <w:p w14:paraId="6156843B" w14:textId="28512BE8" w:rsidR="005E62F7" w:rsidRPr="002A4ED5" w:rsidRDefault="005E62F7" w:rsidP="004B49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4F1BB6CE" w14:textId="077C56CC" w:rsidR="005E62F7" w:rsidRPr="002A4ED5" w:rsidRDefault="005E62F7" w:rsidP="004B49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0122C2D2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7F49757C" w14:textId="74F27A81" w:rsidR="005E62F7" w:rsidRPr="002A4ED5" w:rsidRDefault="005E62F7" w:rsidP="005E62F7">
            <w:r>
              <w:t>Bottled Water</w:t>
            </w:r>
          </w:p>
        </w:tc>
        <w:tc>
          <w:tcPr>
            <w:tcW w:w="1384" w:type="pct"/>
          </w:tcPr>
          <w:p w14:paraId="402D2310" w14:textId="1B4B9246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16.9 </w:t>
            </w:r>
            <w:r w:rsidRPr="00F57043">
              <w:rPr>
                <w:highlight w:val="yellow"/>
              </w:rPr>
              <w:t>fl</w:t>
            </w:r>
            <w:r w:rsidR="009E3EE1" w:rsidRPr="00F57043">
              <w:rPr>
                <w:highlight w:val="yellow"/>
              </w:rPr>
              <w:t>.</w:t>
            </w:r>
            <w:r>
              <w:t xml:space="preserve"> </w:t>
            </w:r>
            <w:r w:rsidR="004B49F5">
              <w:t>O</w:t>
            </w:r>
            <w:r>
              <w:t>z</w:t>
            </w:r>
          </w:p>
        </w:tc>
        <w:tc>
          <w:tcPr>
            <w:tcW w:w="736" w:type="pct"/>
          </w:tcPr>
          <w:p w14:paraId="1EA6F0F6" w14:textId="1CA6E288" w:rsidR="005E62F7" w:rsidRPr="002A4ED5" w:rsidRDefault="005E62F7" w:rsidP="005E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$1.00</w:t>
            </w:r>
          </w:p>
        </w:tc>
        <w:tc>
          <w:tcPr>
            <w:tcW w:w="690" w:type="pct"/>
          </w:tcPr>
          <w:p w14:paraId="051FB575" w14:textId="77777777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2C80EDFF" w14:textId="77777777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51CDB736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2D989BF3" w14:textId="7DF5D4ED" w:rsidR="005E62F7" w:rsidRPr="002A4ED5" w:rsidRDefault="005E62F7" w:rsidP="005E62F7"/>
        </w:tc>
        <w:tc>
          <w:tcPr>
            <w:tcW w:w="1384" w:type="pct"/>
          </w:tcPr>
          <w:p w14:paraId="52A392D1" w14:textId="6133093A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6" w:type="pct"/>
          </w:tcPr>
          <w:p w14:paraId="68444396" w14:textId="054C750C" w:rsidR="005E62F7" w:rsidRPr="002A4ED5" w:rsidRDefault="005E62F7" w:rsidP="005E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0" w:type="pct"/>
          </w:tcPr>
          <w:p w14:paraId="136C00E5" w14:textId="77777777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6" w:type="pct"/>
          </w:tcPr>
          <w:p w14:paraId="316B1F58" w14:textId="77777777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0CA6" w:rsidRPr="002A4ED5" w14:paraId="02617BF7" w14:textId="77777777" w:rsidTr="00ED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</w:tcPr>
          <w:p w14:paraId="5BFA7333" w14:textId="3AF332C3" w:rsidR="005E62F7" w:rsidRPr="002A4ED5" w:rsidRDefault="005E62F7" w:rsidP="005E62F7"/>
        </w:tc>
        <w:tc>
          <w:tcPr>
            <w:tcW w:w="1384" w:type="pct"/>
          </w:tcPr>
          <w:p w14:paraId="32224A8A" w14:textId="58366CA7" w:rsidR="005E62F7" w:rsidRPr="002A4ED5" w:rsidRDefault="005E62F7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6" w:type="pct"/>
          </w:tcPr>
          <w:p w14:paraId="68924FE5" w14:textId="66036E6E" w:rsidR="005E62F7" w:rsidRPr="002A4ED5" w:rsidRDefault="00446177" w:rsidP="005E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064670704"/>
                <w:placeholder>
                  <w:docPart w:val="A24605AFDEF348F99CAC6BA33B293E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D0CA6" w:rsidRPr="00ED0CA6">
                  <w:rPr>
                    <w:b/>
                    <w:bCs/>
                    <w:sz w:val="28"/>
                    <w:szCs w:val="32"/>
                  </w:rPr>
                  <w:t>Total</w:t>
                </w:r>
              </w:sdtContent>
            </w:sdt>
          </w:p>
        </w:tc>
        <w:tc>
          <w:tcPr>
            <w:tcW w:w="690" w:type="pct"/>
          </w:tcPr>
          <w:p w14:paraId="4C51CEE6" w14:textId="1554635A" w:rsidR="005E62F7" w:rsidRPr="002A4ED5" w:rsidRDefault="00ED0CA6" w:rsidP="005E6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D0CA6">
              <w:rPr>
                <w:sz w:val="20"/>
                <w:szCs w:val="22"/>
              </w:rPr>
              <w:t>(</w:t>
            </w:r>
            <w:proofErr w:type="gramStart"/>
            <w:r w:rsidRPr="00ED0CA6">
              <w:rPr>
                <w:sz w:val="20"/>
                <w:szCs w:val="22"/>
              </w:rPr>
              <w:t>without</w:t>
            </w:r>
            <w:proofErr w:type="gramEnd"/>
            <w:r w:rsidRPr="00ED0CA6">
              <w:rPr>
                <w:sz w:val="20"/>
                <w:szCs w:val="22"/>
              </w:rPr>
              <w:t xml:space="preserve"> tax)</w:t>
            </w:r>
          </w:p>
        </w:tc>
        <w:tc>
          <w:tcPr>
            <w:tcW w:w="1046" w:type="pct"/>
          </w:tcPr>
          <w:p w14:paraId="797B3D92" w14:textId="481A8E60" w:rsidR="005E62F7" w:rsidRPr="002A4ED5" w:rsidRDefault="005E62F7" w:rsidP="004B49F5">
            <w:pPr>
              <w:pStyle w:val="Tot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0DD6455" w14:textId="72412751" w:rsidR="00806FF3" w:rsidRPr="00562601" w:rsidRDefault="005E62F7" w:rsidP="002A64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E46D6" wp14:editId="2936110C">
                <wp:simplePos x="0" y="0"/>
                <wp:positionH relativeFrom="column">
                  <wp:posOffset>7620</wp:posOffset>
                </wp:positionH>
                <wp:positionV relativeFrom="paragraph">
                  <wp:posOffset>154305</wp:posOffset>
                </wp:positionV>
                <wp:extent cx="6217920" cy="13563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A18F8" w14:textId="1338B165" w:rsidR="005E62F7" w:rsidRDefault="00ED0CA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 provide the following</w:t>
                            </w:r>
                            <w:r w:rsidR="009E3EE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3EE1" w:rsidRPr="00F57043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items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with your order: </w:t>
                            </w:r>
                            <w:r w:rsidR="005E62F7" w:rsidRPr="005E62F7">
                              <w:rPr>
                                <w:sz w:val="22"/>
                                <w:szCs w:val="22"/>
                              </w:rPr>
                              <w:t>(50) 9” Paper Plates, (</w:t>
                            </w:r>
                            <w:r w:rsidR="009E3EE1" w:rsidRPr="00F57043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50</w:t>
                            </w:r>
                            <w:r w:rsidR="005E62F7" w:rsidRPr="005E62F7">
                              <w:rPr>
                                <w:sz w:val="22"/>
                                <w:szCs w:val="22"/>
                              </w:rPr>
                              <w:t>) Plastic Forks, (50) Beverage Napkins</w:t>
                            </w:r>
                          </w:p>
                          <w:p w14:paraId="509F6472" w14:textId="77777777" w:rsidR="005E62F7" w:rsidRDefault="005E62F7" w:rsidP="005E62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Table Cover Selection: Red, Yellow, Kiwi Green, Orange, Turquoise, Bright Pink, Purple, Blue, Mix, N/A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(circle one)</w:t>
                            </w:r>
                          </w:p>
                          <w:p w14:paraId="5A9ECEEE" w14:textId="2942DA37" w:rsidR="00CC43FF" w:rsidRDefault="00ED0CA6" w:rsidP="00CC43FF">
                            <w:pPr>
                              <w:pStyle w:val="Footer"/>
                              <w:jc w:val="center"/>
                            </w:pPr>
                            <w:r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>Your f</w:t>
                            </w:r>
                            <w:r w:rsidR="005E62F7"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 xml:space="preserve">inal order and </w:t>
                            </w:r>
                            <w:r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>p</w:t>
                            </w:r>
                            <w:r w:rsidR="005E62F7"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 xml:space="preserve">ayment </w:t>
                            </w:r>
                            <w:r w:rsidR="009E3EE1"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 xml:space="preserve">are </w:t>
                            </w:r>
                            <w:r w:rsidR="005E62F7"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>due 7 days prior to your party.</w:t>
                            </w:r>
                            <w:r w:rsidR="009E3EE1"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 xml:space="preserve"> Contact Lydia Dungus for payment transaction at the number listed:</w:t>
                            </w:r>
                            <w:r w:rsidR="009E3EE1" w:rsidRPr="00F57043">
                              <w:rPr>
                                <w:sz w:val="20"/>
                                <w:szCs w:val="28"/>
                                <w:highlight w:val="yellow"/>
                              </w:rPr>
                              <w:t xml:space="preserve"> (713) 535-7238.</w:t>
                            </w:r>
                            <w:r w:rsidR="009E3EE1" w:rsidRPr="00F57043"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  <w:t xml:space="preserve">   Major credit cards accepted.</w:t>
                            </w:r>
                            <w:r w:rsidR="009E3EE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62F7" w:rsidRPr="00ED0CA6">
                              <w:rPr>
                                <w:rFonts w:cstheme="minorHAnsi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EFFC1" w14:textId="197560A2" w:rsidR="005E62F7" w:rsidRPr="00ED0CA6" w:rsidRDefault="005E62F7" w:rsidP="005E62F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A96D26C" w14:textId="7B0678FC" w:rsidR="005E62F7" w:rsidRDefault="005E62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877F6C" w14:textId="77777777" w:rsidR="005E62F7" w:rsidRDefault="005E62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8ED4210" w14:textId="34E85198" w:rsidR="005E62F7" w:rsidRPr="005E62F7" w:rsidRDefault="005E62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E46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6pt;margin-top:12.15pt;width:489.6pt;height:10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" fillcolor="white [3201]" strokeweight=".5pt">
                <v:textbox>
                  <w:txbxContent>
                    <w:p w14:paraId="2CBA18F8" w14:textId="1338B165" w:rsidR="005E62F7" w:rsidRDefault="00ED0CA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We provide the following</w:t>
                      </w:r>
                      <w:r w:rsidR="009E3EE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E3EE1" w:rsidRPr="00F57043">
                        <w:rPr>
                          <w:sz w:val="22"/>
                          <w:szCs w:val="22"/>
                          <w:highlight w:val="yellow"/>
                        </w:rPr>
                        <w:t>items</w:t>
                      </w:r>
                      <w:r>
                        <w:rPr>
                          <w:sz w:val="22"/>
                          <w:szCs w:val="22"/>
                        </w:rPr>
                        <w:t xml:space="preserve"> with your order: </w:t>
                      </w:r>
                      <w:r w:rsidR="005E62F7" w:rsidRPr="005E62F7">
                        <w:rPr>
                          <w:sz w:val="22"/>
                          <w:szCs w:val="22"/>
                        </w:rPr>
                        <w:t>(50) 9” Paper Plates, (</w:t>
                      </w:r>
                      <w:r w:rsidR="009E3EE1" w:rsidRPr="00F57043">
                        <w:rPr>
                          <w:sz w:val="22"/>
                          <w:szCs w:val="22"/>
                          <w:highlight w:val="yellow"/>
                        </w:rPr>
                        <w:t>50</w:t>
                      </w:r>
                      <w:r w:rsidR="005E62F7" w:rsidRPr="005E62F7">
                        <w:rPr>
                          <w:sz w:val="22"/>
                          <w:szCs w:val="22"/>
                        </w:rPr>
                        <w:t>) Plastic Forks, (50) Beverage Napkins</w:t>
                      </w:r>
                    </w:p>
                    <w:p w14:paraId="509F6472" w14:textId="77777777" w:rsidR="005E62F7" w:rsidRDefault="005E62F7" w:rsidP="005E62F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Table Cover Selection: Red, Yellow, Kiwi Green, Orange, Turquoise, Bright Pink, Purple, Blue, Mix, N/A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(circle one)</w:t>
                      </w:r>
                    </w:p>
                    <w:p w14:paraId="5A9ECEEE" w14:textId="2942DA37" w:rsidR="00CC43FF" w:rsidRDefault="00ED0CA6" w:rsidP="00CC43FF">
                      <w:pPr>
                        <w:pStyle w:val="Footer"/>
                        <w:jc w:val="center"/>
                      </w:pPr>
                      <w:r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>Your f</w:t>
                      </w:r>
                      <w:r w:rsidR="005E62F7"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 xml:space="preserve">inal order and </w:t>
                      </w:r>
                      <w:r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>p</w:t>
                      </w:r>
                      <w:r w:rsidR="005E62F7"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 xml:space="preserve">ayment </w:t>
                      </w:r>
                      <w:r w:rsidR="009E3EE1"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 xml:space="preserve">are </w:t>
                      </w:r>
                      <w:r w:rsidR="005E62F7"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>due 7 days prior to your party.</w:t>
                      </w:r>
                      <w:r w:rsidR="009E3EE1"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 xml:space="preserve"> Contact Lydia Dungus for payment transaction at the number listed:</w:t>
                      </w:r>
                      <w:r w:rsidR="009E3EE1" w:rsidRPr="00F57043">
                        <w:rPr>
                          <w:sz w:val="20"/>
                          <w:szCs w:val="28"/>
                          <w:highlight w:val="yellow"/>
                        </w:rPr>
                        <w:t xml:space="preserve"> (713) 535-7238.</w:t>
                      </w:r>
                      <w:r w:rsidR="009E3EE1" w:rsidRPr="00F57043"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  <w:t xml:space="preserve">   Major credit cards accepted.</w:t>
                      </w:r>
                      <w:r w:rsidR="009E3EE1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5E62F7" w:rsidRPr="00ED0CA6">
                        <w:rPr>
                          <w:rFonts w:cstheme="minorHAnsi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EFFC1" w14:textId="197560A2" w:rsidR="005E62F7" w:rsidRPr="00ED0CA6" w:rsidRDefault="005E62F7" w:rsidP="005E62F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4A96D26C" w14:textId="7B0678FC" w:rsidR="005E62F7" w:rsidRDefault="005E62F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E877F6C" w14:textId="77777777" w:rsidR="005E62F7" w:rsidRDefault="005E62F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8ED4210" w14:textId="34E85198" w:rsidR="005E62F7" w:rsidRPr="005E62F7" w:rsidRDefault="005E62F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06FF3" w:rsidRPr="00562601" w:rsidSect="005E62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008" w:header="576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EE18" w14:textId="77777777" w:rsidR="00446177" w:rsidRDefault="00446177" w:rsidP="00650259">
      <w:pPr>
        <w:spacing w:line="240" w:lineRule="auto"/>
      </w:pPr>
      <w:r>
        <w:separator/>
      </w:r>
    </w:p>
  </w:endnote>
  <w:endnote w:type="continuationSeparator" w:id="0">
    <w:p w14:paraId="57693AE4" w14:textId="77777777" w:rsidR="00446177" w:rsidRDefault="0044617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E01466-7FF9-4BCE-B0A3-E2B7C2D6493F}"/>
    <w:embedBold r:id="rId2" w:fontKey="{0CA3BB27-C521-47EC-85FE-E0758DC25F0A}"/>
    <w:embedItalic r:id="rId3" w:fontKey="{07F3EC74-C2BD-4433-9139-3AC2217D1F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0C1805C-AEE5-46B2-9C75-A9000211AA1D}"/>
    <w:embedBold r:id="rId5" w:fontKey="{8287CB9F-C9AF-4112-B81E-75EE29A46726}"/>
    <w:embedItalic r:id="rId6" w:fontKey="{AF8E8EF6-E1B6-483B-AE34-ED7EB5561B7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FBB485A-17AB-4757-8116-A4E673EA62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D40C91D-C9BA-4E5F-9351-511F86FB8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0B86" w14:textId="77777777" w:rsidR="002D66A7" w:rsidRDefault="002D6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742AB" w14:textId="366A0D26" w:rsidR="00830E9F" w:rsidRDefault="00830E9F" w:rsidP="00CC43FF">
    <w:pPr>
      <w:pStyle w:val="Footer"/>
      <w:jc w:val="center"/>
    </w:pPr>
    <w:r>
      <w:t>CHILDREN’S MUSEUM HOUSTON</w:t>
    </w:r>
  </w:p>
  <w:p w14:paraId="1D873E21" w14:textId="68861776" w:rsidR="00830E9F" w:rsidRDefault="00830E9F" w:rsidP="00CC43FF">
    <w:pPr>
      <w:pStyle w:val="Footer"/>
      <w:jc w:val="center"/>
    </w:pPr>
    <w:r>
      <w:t>1500 BINZ ST.</w:t>
    </w:r>
  </w:p>
  <w:p w14:paraId="7B3EEAE5" w14:textId="0CA9922C" w:rsidR="00830E9F" w:rsidRDefault="00830E9F" w:rsidP="00CC43FF">
    <w:pPr>
      <w:pStyle w:val="Footer"/>
      <w:jc w:val="center"/>
    </w:pPr>
    <w:r>
      <w:t>HOUSTON, TX 7700</w:t>
    </w:r>
    <w:r w:rsidR="00CC43FF">
      <w:t>4</w:t>
    </w:r>
  </w:p>
  <w:p w14:paraId="6059492C" w14:textId="050F083A" w:rsidR="00CC43FF" w:rsidRDefault="00CC43FF" w:rsidP="00CC43FF">
    <w:pPr>
      <w:pStyle w:val="Footer"/>
      <w:jc w:val="center"/>
    </w:pPr>
    <w:r>
      <w:t>(713) 535-7238</w:t>
    </w:r>
  </w:p>
  <w:p w14:paraId="37A39F2C" w14:textId="77777777" w:rsidR="00830E9F" w:rsidRDefault="00830E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7B225" w14:textId="77777777" w:rsidR="002D66A7" w:rsidRDefault="002D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FB30A" w14:textId="77777777" w:rsidR="00446177" w:rsidRDefault="00446177" w:rsidP="00650259">
      <w:pPr>
        <w:spacing w:line="240" w:lineRule="auto"/>
      </w:pPr>
      <w:r>
        <w:separator/>
      </w:r>
    </w:p>
  </w:footnote>
  <w:footnote w:type="continuationSeparator" w:id="0">
    <w:p w14:paraId="42ABE43D" w14:textId="77777777" w:rsidR="00446177" w:rsidRDefault="0044617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61FD" w14:textId="77777777" w:rsidR="002D66A7" w:rsidRDefault="002D66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2226"/>
      <w:gridCol w:w="7566"/>
    </w:tblGrid>
    <w:tr w:rsidR="00562601" w:rsidRPr="00562601" w14:paraId="63FB8FE7" w14:textId="77777777" w:rsidTr="00E84C82">
      <w:trPr>
        <w:trHeight w:val="990"/>
      </w:trPr>
      <w:tc>
        <w:tcPr>
          <w:tcW w:w="451" w:type="pct"/>
          <w:shd w:val="clear" w:color="auto" w:fill="auto"/>
          <w:vAlign w:val="center"/>
        </w:tcPr>
        <w:p w14:paraId="6560F67D" w14:textId="75A68F3C" w:rsidR="00562601" w:rsidRPr="00562601" w:rsidRDefault="00E84C82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1D1DAD3" wp14:editId="2F114E31">
                <wp:extent cx="1276350" cy="1514475"/>
                <wp:effectExtent l="0" t="0" r="0" b="9525"/>
                <wp:docPr id="2" name="Picture 2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151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429EDE" w:themeFill="accent1" w:themeFillTint="99"/>
          <w:vAlign w:val="center"/>
        </w:tcPr>
        <w:p w14:paraId="53DD1856" w14:textId="3A45ABE4" w:rsidR="00562601" w:rsidRPr="002B69B4" w:rsidRDefault="00E84C82" w:rsidP="002B69B4">
          <w:pPr>
            <w:pStyle w:val="Header"/>
          </w:pPr>
          <w:r>
            <w:t>Fresh Café Birthday Party Menu</w:t>
          </w:r>
          <w:r w:rsidR="00830E9F">
            <w:br/>
          </w:r>
        </w:p>
      </w:tc>
    </w:tr>
  </w:tbl>
  <w:p w14:paraId="44CC8A01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E1202" w14:textId="77777777" w:rsidR="002D66A7" w:rsidRDefault="002D66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31471736">
    <w:abstractNumId w:val="11"/>
  </w:num>
  <w:num w:numId="2" w16cid:durableId="584388897">
    <w:abstractNumId w:val="7"/>
  </w:num>
  <w:num w:numId="3" w16cid:durableId="1944873633">
    <w:abstractNumId w:val="15"/>
  </w:num>
  <w:num w:numId="4" w16cid:durableId="90399361">
    <w:abstractNumId w:val="12"/>
  </w:num>
  <w:num w:numId="5" w16cid:durableId="1418599151">
    <w:abstractNumId w:val="13"/>
  </w:num>
  <w:num w:numId="6" w16cid:durableId="168376543">
    <w:abstractNumId w:val="19"/>
  </w:num>
  <w:num w:numId="7" w16cid:durableId="515776936">
    <w:abstractNumId w:val="6"/>
  </w:num>
  <w:num w:numId="8" w16cid:durableId="547838633">
    <w:abstractNumId w:val="10"/>
  </w:num>
  <w:num w:numId="9" w16cid:durableId="1377468254">
    <w:abstractNumId w:val="17"/>
  </w:num>
  <w:num w:numId="10" w16cid:durableId="986930729">
    <w:abstractNumId w:val="1"/>
  </w:num>
  <w:num w:numId="11" w16cid:durableId="136723290">
    <w:abstractNumId w:val="5"/>
  </w:num>
  <w:num w:numId="12" w16cid:durableId="1132287854">
    <w:abstractNumId w:val="0"/>
  </w:num>
  <w:num w:numId="13" w16cid:durableId="551230541">
    <w:abstractNumId w:val="2"/>
  </w:num>
  <w:num w:numId="14" w16cid:durableId="1903522209">
    <w:abstractNumId w:val="9"/>
  </w:num>
  <w:num w:numId="15" w16cid:durableId="134107438">
    <w:abstractNumId w:val="8"/>
  </w:num>
  <w:num w:numId="16" w16cid:durableId="1102336108">
    <w:abstractNumId w:val="16"/>
  </w:num>
  <w:num w:numId="17" w16cid:durableId="1460998575">
    <w:abstractNumId w:val="3"/>
  </w:num>
  <w:num w:numId="18" w16cid:durableId="1006397954">
    <w:abstractNumId w:val="21"/>
  </w:num>
  <w:num w:numId="19" w16cid:durableId="704137654">
    <w:abstractNumId w:val="18"/>
  </w:num>
  <w:num w:numId="20" w16cid:durableId="828449939">
    <w:abstractNumId w:val="14"/>
  </w:num>
  <w:num w:numId="21" w16cid:durableId="1391802324">
    <w:abstractNumId w:val="20"/>
  </w:num>
  <w:num w:numId="22" w16cid:durableId="194892555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C82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2D66A7"/>
    <w:rsid w:val="002E67FD"/>
    <w:rsid w:val="00354B3D"/>
    <w:rsid w:val="00361E11"/>
    <w:rsid w:val="0039760F"/>
    <w:rsid w:val="003B4744"/>
    <w:rsid w:val="003F0847"/>
    <w:rsid w:val="0040090B"/>
    <w:rsid w:val="00446177"/>
    <w:rsid w:val="00446538"/>
    <w:rsid w:val="0046302A"/>
    <w:rsid w:val="00487D2D"/>
    <w:rsid w:val="004B03DD"/>
    <w:rsid w:val="004B49F5"/>
    <w:rsid w:val="004D5D62"/>
    <w:rsid w:val="005112D0"/>
    <w:rsid w:val="00562601"/>
    <w:rsid w:val="0057256E"/>
    <w:rsid w:val="00577E06"/>
    <w:rsid w:val="00582B1C"/>
    <w:rsid w:val="005A3BF7"/>
    <w:rsid w:val="005E62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30E9F"/>
    <w:rsid w:val="0088175E"/>
    <w:rsid w:val="008E203A"/>
    <w:rsid w:val="0090021E"/>
    <w:rsid w:val="00905BCD"/>
    <w:rsid w:val="0091229C"/>
    <w:rsid w:val="00940E73"/>
    <w:rsid w:val="0098597D"/>
    <w:rsid w:val="00991B30"/>
    <w:rsid w:val="009D3D69"/>
    <w:rsid w:val="009D406B"/>
    <w:rsid w:val="009E3EE1"/>
    <w:rsid w:val="009F2638"/>
    <w:rsid w:val="009F619A"/>
    <w:rsid w:val="009F6DDE"/>
    <w:rsid w:val="00A370A8"/>
    <w:rsid w:val="00A60442"/>
    <w:rsid w:val="00AA0A66"/>
    <w:rsid w:val="00AC2926"/>
    <w:rsid w:val="00B00AA7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C43FF"/>
    <w:rsid w:val="00CD4532"/>
    <w:rsid w:val="00CD47B0"/>
    <w:rsid w:val="00CE6104"/>
    <w:rsid w:val="00CE7918"/>
    <w:rsid w:val="00CF140D"/>
    <w:rsid w:val="00D16163"/>
    <w:rsid w:val="00DB3FAD"/>
    <w:rsid w:val="00DD447B"/>
    <w:rsid w:val="00DF0832"/>
    <w:rsid w:val="00E0535A"/>
    <w:rsid w:val="00E61C09"/>
    <w:rsid w:val="00E677FE"/>
    <w:rsid w:val="00E84C82"/>
    <w:rsid w:val="00EB3B58"/>
    <w:rsid w:val="00EC7359"/>
    <w:rsid w:val="00ED0CA6"/>
    <w:rsid w:val="00EE3054"/>
    <w:rsid w:val="00EF6393"/>
    <w:rsid w:val="00F00606"/>
    <w:rsid w:val="00F01256"/>
    <w:rsid w:val="00F24D28"/>
    <w:rsid w:val="00F5418C"/>
    <w:rsid w:val="00F549BE"/>
    <w:rsid w:val="00F57043"/>
    <w:rsid w:val="00FA195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951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GridTable1Light-Accent1">
    <w:name w:val="Grid Table 1 Light Accent 1"/>
    <w:basedOn w:val="TableNormal"/>
    <w:uiPriority w:val="46"/>
    <w:rsid w:val="00E84C8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84C8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266615B6354A7AAE5250A261ADE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A0E37-F5B4-40B5-9C3C-B26848D2E2A0}"/>
      </w:docPartPr>
      <w:docPartBody>
        <w:p w:rsidR="00AB5853" w:rsidRDefault="000C0CAF">
          <w:pPr>
            <w:pStyle w:val="5D266615B6354A7AAE5250A261ADEAFE"/>
          </w:pPr>
          <w:r w:rsidRPr="002A4ED5">
            <w:t>Phone</w:t>
          </w:r>
        </w:p>
      </w:docPartBody>
    </w:docPart>
    <w:docPart>
      <w:docPartPr>
        <w:name w:val="54B1167AC7CC40938EDE4BC47DF44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82E5C-2556-4577-94EF-66CE58A0D3CB}"/>
      </w:docPartPr>
      <w:docPartBody>
        <w:p w:rsidR="00AB5853" w:rsidRDefault="000C0CAF">
          <w:pPr>
            <w:pStyle w:val="54B1167AC7CC40938EDE4BC47DF44BF5"/>
          </w:pPr>
          <w:r w:rsidRPr="002A4ED5">
            <w:t>Email</w:t>
          </w:r>
        </w:p>
      </w:docPartBody>
    </w:docPart>
    <w:docPart>
      <w:docPartPr>
        <w:name w:val="A579495F997E4E258ED443F31FB58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0B5EA-3CC4-4CD8-A32D-F59C972EF096}"/>
      </w:docPartPr>
      <w:docPartBody>
        <w:p w:rsidR="00AB5853" w:rsidRDefault="000C0CAF" w:rsidP="000C0CAF">
          <w:pPr>
            <w:pStyle w:val="A579495F997E4E258ED443F31FB58C03"/>
          </w:pPr>
          <w:r w:rsidRPr="002A4ED5">
            <w:t>Description</w:t>
          </w:r>
        </w:p>
      </w:docPartBody>
    </w:docPart>
    <w:docPart>
      <w:docPartPr>
        <w:name w:val="95F997DAE4D3480D868B0230A10C2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383B8-59C9-47CB-A718-5D8D65DC1ECA}"/>
      </w:docPartPr>
      <w:docPartBody>
        <w:p w:rsidR="00AB5853" w:rsidRDefault="000C0CAF" w:rsidP="000C0CAF">
          <w:pPr>
            <w:pStyle w:val="95F997DAE4D3480D868B0230A10C28A8"/>
          </w:pPr>
          <w:r w:rsidRPr="002A4ED5">
            <w:t>Amount</w:t>
          </w:r>
        </w:p>
      </w:docPartBody>
    </w:docPart>
    <w:docPart>
      <w:docPartPr>
        <w:name w:val="A24605AFDEF348F99CAC6BA33B293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004B1-5E32-4877-8F31-43165119E292}"/>
      </w:docPartPr>
      <w:docPartBody>
        <w:p w:rsidR="00AB5853" w:rsidRDefault="000C0CAF" w:rsidP="000C0CAF">
          <w:pPr>
            <w:pStyle w:val="A24605AFDEF348F99CAC6BA33B293E81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CAF"/>
    <w:rsid w:val="000C0CAF"/>
    <w:rsid w:val="003A2451"/>
    <w:rsid w:val="00AB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266615B6354A7AAE5250A261ADEAFE">
    <w:name w:val="5D266615B6354A7AAE5250A261ADEAFE"/>
  </w:style>
  <w:style w:type="paragraph" w:customStyle="1" w:styleId="54B1167AC7CC40938EDE4BC47DF44BF5">
    <w:name w:val="54B1167AC7CC40938EDE4BC47DF44BF5"/>
  </w:style>
  <w:style w:type="paragraph" w:customStyle="1" w:styleId="A579495F997E4E258ED443F31FB58C03">
    <w:name w:val="A579495F997E4E258ED443F31FB58C03"/>
    <w:rsid w:val="000C0CAF"/>
  </w:style>
  <w:style w:type="paragraph" w:customStyle="1" w:styleId="95F997DAE4D3480D868B0230A10C28A8">
    <w:name w:val="95F997DAE4D3480D868B0230A10C28A8"/>
    <w:rsid w:val="000C0CAF"/>
  </w:style>
  <w:style w:type="paragraph" w:customStyle="1" w:styleId="A24605AFDEF348F99CAC6BA33B293E81">
    <w:name w:val="A24605AFDEF348F99CAC6BA33B293E81"/>
    <w:rsid w:val="000C0C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2022-08-03T17:58:00Z</dcterms:created>
  <dcterms:modified xsi:type="dcterms:W3CDTF">2022-08-03T17:58:00Z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